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5718" w14:textId="77777777" w:rsidR="000A3D95" w:rsidRPr="00882433" w:rsidRDefault="000A3D95" w:rsidP="004E2FE8">
      <w:pPr>
        <w:spacing w:line="240" w:lineRule="auto"/>
        <w:jc w:val="center"/>
        <w:rPr>
          <w:rFonts w:ascii="Figtree" w:hAnsi="Figtree"/>
          <w:b/>
          <w:sz w:val="28"/>
          <w:szCs w:val="28"/>
        </w:rPr>
      </w:pPr>
      <w:r w:rsidRPr="00882433">
        <w:rPr>
          <w:rFonts w:ascii="Figtree" w:hAnsi="Figtree"/>
          <w:b/>
          <w:sz w:val="28"/>
          <w:szCs w:val="28"/>
        </w:rPr>
        <w:t>ŽÁDOST</w:t>
      </w:r>
    </w:p>
    <w:p w14:paraId="5A951E57" w14:textId="7BF52BE3" w:rsidR="000A3D95" w:rsidRPr="00882433" w:rsidRDefault="000A3D95" w:rsidP="004E2FE8">
      <w:pPr>
        <w:spacing w:line="240" w:lineRule="auto"/>
        <w:jc w:val="center"/>
        <w:rPr>
          <w:rFonts w:ascii="Figtree" w:hAnsi="Figtree"/>
          <w:b/>
          <w:sz w:val="28"/>
          <w:szCs w:val="28"/>
        </w:rPr>
      </w:pPr>
      <w:proofErr w:type="gramStart"/>
      <w:r w:rsidRPr="00882433">
        <w:rPr>
          <w:rFonts w:ascii="Figtree" w:hAnsi="Figtree"/>
          <w:b/>
          <w:sz w:val="28"/>
          <w:szCs w:val="28"/>
        </w:rPr>
        <w:t>O  POVOLENÍ</w:t>
      </w:r>
      <w:proofErr w:type="gramEnd"/>
      <w:r w:rsidRPr="00882433">
        <w:rPr>
          <w:rFonts w:ascii="Figtree" w:hAnsi="Figtree"/>
          <w:b/>
          <w:sz w:val="28"/>
          <w:szCs w:val="28"/>
        </w:rPr>
        <w:t xml:space="preserve">  </w:t>
      </w:r>
      <w:proofErr w:type="gramStart"/>
      <w:r w:rsidRPr="00882433">
        <w:rPr>
          <w:rFonts w:ascii="Figtree" w:hAnsi="Figtree"/>
          <w:b/>
          <w:sz w:val="28"/>
          <w:szCs w:val="28"/>
        </w:rPr>
        <w:t>KÁCENÍ  DŘEVIN</w:t>
      </w:r>
      <w:proofErr w:type="gramEnd"/>
      <w:r w:rsidRPr="00882433">
        <w:rPr>
          <w:rFonts w:ascii="Figtree" w:hAnsi="Figtree"/>
          <w:b/>
          <w:sz w:val="28"/>
          <w:szCs w:val="28"/>
        </w:rPr>
        <w:t xml:space="preserve">  </w:t>
      </w:r>
      <w:proofErr w:type="gramStart"/>
      <w:r w:rsidRPr="00882433">
        <w:rPr>
          <w:rFonts w:ascii="Figtree" w:hAnsi="Figtree"/>
          <w:b/>
          <w:sz w:val="28"/>
          <w:szCs w:val="28"/>
        </w:rPr>
        <w:t>ROSTOUCÍCH  MIMO</w:t>
      </w:r>
      <w:proofErr w:type="gramEnd"/>
      <w:r w:rsidRPr="00882433">
        <w:rPr>
          <w:rFonts w:ascii="Figtree" w:hAnsi="Figtree"/>
          <w:b/>
          <w:sz w:val="28"/>
          <w:szCs w:val="28"/>
        </w:rPr>
        <w:t xml:space="preserve">  LES</w:t>
      </w:r>
    </w:p>
    <w:p w14:paraId="25B9DBBB" w14:textId="11526AD9" w:rsidR="000A3D95" w:rsidRPr="00882433" w:rsidRDefault="000A3D95" w:rsidP="004E2FE8">
      <w:pPr>
        <w:spacing w:line="240" w:lineRule="auto"/>
        <w:jc w:val="center"/>
        <w:rPr>
          <w:rFonts w:ascii="Figtree" w:hAnsi="Figtree"/>
          <w:sz w:val="22"/>
        </w:rPr>
      </w:pPr>
      <w:r w:rsidRPr="00882433">
        <w:rPr>
          <w:rFonts w:ascii="Figtree" w:hAnsi="Figtree"/>
          <w:sz w:val="22"/>
        </w:rPr>
        <w:t>(§ 8, 9 zákona č. 114/1992 Sb., § 4 odst. 1 vyhlášky. č. 189/2013</w:t>
      </w:r>
      <w:r w:rsidRPr="00882433">
        <w:rPr>
          <w:rFonts w:ascii="Figtree" w:hAnsi="Figtree"/>
          <w:b/>
        </w:rPr>
        <w:t xml:space="preserve"> </w:t>
      </w:r>
      <w:r w:rsidRPr="00882433">
        <w:rPr>
          <w:rFonts w:ascii="Figtree" w:hAnsi="Figtree"/>
          <w:sz w:val="22"/>
        </w:rPr>
        <w:t>Sb.</w:t>
      </w:r>
      <w:r w:rsidR="00EF4453">
        <w:rPr>
          <w:rFonts w:ascii="Figtree" w:hAnsi="Figtree"/>
          <w:sz w:val="22"/>
        </w:rPr>
        <w:t>, ve znění pozdějších předpisů</w:t>
      </w:r>
      <w:r w:rsidRPr="00882433">
        <w:rPr>
          <w:rFonts w:ascii="Figtree" w:hAnsi="Figtree"/>
          <w:sz w:val="22"/>
        </w:rPr>
        <w:t>)</w:t>
      </w:r>
    </w:p>
    <w:p w14:paraId="3F97CEB4" w14:textId="77777777" w:rsidR="000A3D95" w:rsidRPr="00882433" w:rsidRDefault="000A3D95" w:rsidP="000A3D95">
      <w:pPr>
        <w:jc w:val="center"/>
        <w:rPr>
          <w:rFonts w:ascii="Figtree" w:hAnsi="Figtree"/>
          <w:sz w:val="22"/>
        </w:rPr>
      </w:pPr>
    </w:p>
    <w:p w14:paraId="3DE1AC4D" w14:textId="77777777" w:rsidR="000A3D95" w:rsidRPr="00882433" w:rsidRDefault="000A3D95" w:rsidP="000A3D95">
      <w:pPr>
        <w:keepLines w:val="0"/>
        <w:numPr>
          <w:ilvl w:val="0"/>
          <w:numId w:val="31"/>
        </w:numPr>
        <w:spacing w:before="0" w:after="0" w:line="240" w:lineRule="auto"/>
        <w:outlineLvl w:val="9"/>
        <w:rPr>
          <w:rFonts w:ascii="Figtree" w:hAnsi="Figtree"/>
          <w:sz w:val="22"/>
        </w:rPr>
      </w:pPr>
      <w:r w:rsidRPr="00882433">
        <w:rPr>
          <w:rFonts w:ascii="Figtree" w:hAnsi="Figtree"/>
          <w:b/>
          <w:sz w:val="22"/>
        </w:rPr>
        <w:t>Žadatel:</w:t>
      </w:r>
      <w:r w:rsidRPr="00882433">
        <w:rPr>
          <w:rFonts w:ascii="Figtree" w:hAnsi="Figtree"/>
          <w:sz w:val="22"/>
        </w:rPr>
        <w:t>(jen vlastník pozemku či nájemce se souhlasem vlastníka pozemku)</w:t>
      </w:r>
    </w:p>
    <w:p w14:paraId="193EF0B8" w14:textId="71F8AB70" w:rsidR="000A3D95" w:rsidRPr="00882433" w:rsidRDefault="000A3D95" w:rsidP="00EF4453">
      <w:pPr>
        <w:ind w:left="720"/>
        <w:rPr>
          <w:rFonts w:ascii="Figtree" w:hAnsi="Figtree"/>
          <w:sz w:val="22"/>
        </w:rPr>
      </w:pPr>
      <w:r w:rsidRPr="00882433">
        <w:rPr>
          <w:rFonts w:ascii="Figtree" w:hAnsi="Figtree"/>
          <w:sz w:val="22"/>
        </w:rPr>
        <w:t>Jméno a příjmení</w:t>
      </w:r>
      <w:r w:rsidR="00EF4453">
        <w:rPr>
          <w:rFonts w:ascii="Figtree" w:hAnsi="Figtree"/>
          <w:sz w:val="22"/>
        </w:rPr>
        <w:t>/</w:t>
      </w:r>
      <w:r w:rsidR="00EF4453" w:rsidRPr="00EF4453">
        <w:rPr>
          <w:rFonts w:ascii="Figtree" w:hAnsi="Figtree"/>
          <w:sz w:val="22"/>
        </w:rPr>
        <w:t xml:space="preserve"> </w:t>
      </w:r>
      <w:r w:rsidR="00EF4453" w:rsidRPr="00882433">
        <w:rPr>
          <w:rFonts w:ascii="Figtree" w:hAnsi="Figtree"/>
          <w:sz w:val="22"/>
        </w:rPr>
        <w:t>obchodní název</w:t>
      </w:r>
      <w:r w:rsidR="00EF4453">
        <w:rPr>
          <w:rFonts w:ascii="Figtree" w:hAnsi="Figtree"/>
          <w:sz w:val="22"/>
        </w:rPr>
        <w:t xml:space="preserve">: </w:t>
      </w:r>
      <w:r w:rsidR="00EF4453" w:rsidRPr="00EF4453">
        <w:rPr>
          <w:rFonts w:ascii="Figtree" w:hAnsi="Figtree"/>
          <w:sz w:val="22"/>
        </w:rPr>
        <w:t>_____________________________________________________________</w:t>
      </w:r>
    </w:p>
    <w:p w14:paraId="50BDF9E2" w14:textId="58977898" w:rsidR="000A3D95" w:rsidRPr="00882433" w:rsidRDefault="000A3D95" w:rsidP="000A3D95">
      <w:pPr>
        <w:ind w:left="720"/>
        <w:rPr>
          <w:rFonts w:ascii="Figtree" w:hAnsi="Figtree"/>
          <w:sz w:val="22"/>
        </w:rPr>
      </w:pPr>
      <w:r w:rsidRPr="00882433">
        <w:rPr>
          <w:rFonts w:ascii="Figtree" w:hAnsi="Figtree"/>
          <w:sz w:val="22"/>
        </w:rPr>
        <w:t>Adresa bydliště</w:t>
      </w:r>
      <w:r w:rsidR="00EF4453">
        <w:rPr>
          <w:rFonts w:ascii="Figtree" w:hAnsi="Figtree"/>
          <w:sz w:val="22"/>
        </w:rPr>
        <w:t xml:space="preserve">/ </w:t>
      </w:r>
      <w:r w:rsidR="00EF4453" w:rsidRPr="00882433">
        <w:rPr>
          <w:rFonts w:ascii="Figtree" w:hAnsi="Figtree"/>
          <w:sz w:val="22"/>
        </w:rPr>
        <w:t>sídla</w:t>
      </w:r>
      <w:r w:rsidR="00EF4453">
        <w:rPr>
          <w:rFonts w:ascii="Figtree" w:hAnsi="Figtree"/>
          <w:sz w:val="22"/>
        </w:rPr>
        <w:t>:</w:t>
      </w:r>
      <w:r w:rsidR="00EF4453" w:rsidRPr="00882433">
        <w:rPr>
          <w:rFonts w:ascii="Figtree" w:hAnsi="Figtree"/>
          <w:sz w:val="22"/>
        </w:rPr>
        <w:t xml:space="preserve"> </w:t>
      </w:r>
      <w:r w:rsidRPr="00882433">
        <w:rPr>
          <w:rFonts w:ascii="Figtree" w:hAnsi="Figtree"/>
          <w:sz w:val="22"/>
        </w:rPr>
        <w:t>_______________________</w:t>
      </w:r>
      <w:r w:rsidR="00EF4453">
        <w:rPr>
          <w:rFonts w:ascii="Figtree" w:hAnsi="Figtree"/>
          <w:sz w:val="22"/>
        </w:rPr>
        <w:t>_____</w:t>
      </w:r>
      <w:r w:rsidRPr="00882433">
        <w:rPr>
          <w:rFonts w:ascii="Figtree" w:hAnsi="Figtree"/>
          <w:sz w:val="22"/>
        </w:rPr>
        <w:t>___</w:t>
      </w:r>
      <w:r w:rsidR="00587DFB">
        <w:rPr>
          <w:rFonts w:ascii="Figtree" w:hAnsi="Figtree"/>
          <w:sz w:val="22"/>
        </w:rPr>
        <w:t>______________________</w:t>
      </w:r>
      <w:r w:rsidRPr="00882433">
        <w:rPr>
          <w:rFonts w:ascii="Figtree" w:hAnsi="Figtree"/>
          <w:sz w:val="22"/>
        </w:rPr>
        <w:t>__</w:t>
      </w:r>
      <w:r w:rsidR="004E2FE8">
        <w:rPr>
          <w:rFonts w:ascii="Figtree" w:hAnsi="Figtree"/>
          <w:sz w:val="22"/>
        </w:rPr>
        <w:t>_________________</w:t>
      </w:r>
      <w:r w:rsidRPr="00882433">
        <w:rPr>
          <w:rFonts w:ascii="Figtree" w:hAnsi="Figtree"/>
          <w:sz w:val="22"/>
        </w:rPr>
        <w:t>___</w:t>
      </w:r>
    </w:p>
    <w:p w14:paraId="4D48B2FE" w14:textId="2AFC8DE9" w:rsidR="000A3D95" w:rsidRPr="00882433" w:rsidRDefault="00EF4453" w:rsidP="000A3D95">
      <w:pPr>
        <w:ind w:left="720"/>
        <w:rPr>
          <w:rFonts w:ascii="Figtree" w:hAnsi="Figtree"/>
          <w:sz w:val="22"/>
        </w:rPr>
      </w:pPr>
      <w:r>
        <w:rPr>
          <w:rFonts w:ascii="Figtree" w:hAnsi="Figtree"/>
          <w:sz w:val="22"/>
        </w:rPr>
        <w:t>____________________________</w:t>
      </w:r>
      <w:r w:rsidR="000A3D95" w:rsidRPr="00882433">
        <w:rPr>
          <w:rFonts w:ascii="Figtree" w:hAnsi="Figtree"/>
          <w:sz w:val="22"/>
        </w:rPr>
        <w:t>___________________</w:t>
      </w:r>
      <w:r w:rsidR="00510D06">
        <w:rPr>
          <w:rFonts w:ascii="Figtree" w:hAnsi="Figtree"/>
          <w:sz w:val="22"/>
        </w:rPr>
        <w:t>______________________</w:t>
      </w:r>
      <w:r w:rsidR="000A3D95" w:rsidRPr="00882433">
        <w:rPr>
          <w:rFonts w:ascii="Figtree" w:hAnsi="Figtree"/>
          <w:sz w:val="22"/>
        </w:rPr>
        <w:t>____</w:t>
      </w:r>
      <w:r w:rsidR="004E2FE8">
        <w:rPr>
          <w:rFonts w:ascii="Figtree" w:hAnsi="Figtree"/>
          <w:sz w:val="22"/>
        </w:rPr>
        <w:t>_________________</w:t>
      </w:r>
      <w:r w:rsidR="000A3D95" w:rsidRPr="00882433">
        <w:rPr>
          <w:rFonts w:ascii="Figtree" w:hAnsi="Figtree"/>
          <w:sz w:val="22"/>
        </w:rPr>
        <w:t>________</w:t>
      </w:r>
    </w:p>
    <w:p w14:paraId="36564557" w14:textId="6BD5D83A" w:rsidR="000A3D95" w:rsidRPr="00882433" w:rsidRDefault="000A3D95" w:rsidP="000A3D95">
      <w:pPr>
        <w:ind w:left="720"/>
        <w:rPr>
          <w:rFonts w:ascii="Figtree" w:hAnsi="Figtree"/>
          <w:sz w:val="22"/>
        </w:rPr>
      </w:pPr>
      <w:r w:rsidRPr="00882433">
        <w:rPr>
          <w:rFonts w:ascii="Figtree" w:hAnsi="Figtree"/>
          <w:sz w:val="22"/>
        </w:rPr>
        <w:t>Datum narození</w:t>
      </w:r>
      <w:r w:rsidR="00EF4453">
        <w:rPr>
          <w:rFonts w:ascii="Figtree" w:hAnsi="Figtree"/>
          <w:sz w:val="22"/>
        </w:rPr>
        <w:t xml:space="preserve">/ </w:t>
      </w:r>
      <w:r w:rsidRPr="00882433">
        <w:rPr>
          <w:rFonts w:ascii="Figtree" w:hAnsi="Figtree"/>
          <w:sz w:val="22"/>
        </w:rPr>
        <w:t>IČO</w:t>
      </w:r>
      <w:r w:rsidR="00EF4453">
        <w:rPr>
          <w:rFonts w:ascii="Figtree" w:hAnsi="Figtree"/>
          <w:sz w:val="22"/>
        </w:rPr>
        <w:t>: _____</w:t>
      </w:r>
      <w:r w:rsidRPr="00882433">
        <w:rPr>
          <w:rFonts w:ascii="Figtree" w:hAnsi="Figtree"/>
          <w:sz w:val="22"/>
        </w:rPr>
        <w:tab/>
        <w:t>_________________</w:t>
      </w:r>
      <w:r w:rsidR="004E2FE8">
        <w:rPr>
          <w:rFonts w:ascii="Figtree" w:hAnsi="Figtree"/>
          <w:sz w:val="22"/>
        </w:rPr>
        <w:t>___</w:t>
      </w:r>
      <w:r w:rsidR="00510D06">
        <w:rPr>
          <w:rFonts w:ascii="Figtree" w:hAnsi="Figtree"/>
          <w:sz w:val="22"/>
        </w:rPr>
        <w:t>______________________</w:t>
      </w:r>
      <w:r w:rsidR="004E2FE8">
        <w:rPr>
          <w:rFonts w:ascii="Figtree" w:hAnsi="Figtree"/>
          <w:sz w:val="22"/>
        </w:rPr>
        <w:t>______________</w:t>
      </w:r>
      <w:r w:rsidRPr="00882433">
        <w:rPr>
          <w:rFonts w:ascii="Figtree" w:hAnsi="Figtree"/>
          <w:sz w:val="22"/>
        </w:rPr>
        <w:t>______________</w:t>
      </w:r>
    </w:p>
    <w:p w14:paraId="212987FC" w14:textId="18DF914C" w:rsidR="000A3D95" w:rsidRPr="00882433" w:rsidRDefault="000A3D95" w:rsidP="000A3D95">
      <w:pPr>
        <w:ind w:left="720"/>
        <w:rPr>
          <w:rFonts w:ascii="Figtree" w:hAnsi="Figtree"/>
          <w:sz w:val="22"/>
        </w:rPr>
      </w:pPr>
      <w:r w:rsidRPr="00882433">
        <w:rPr>
          <w:rFonts w:ascii="Figtree" w:hAnsi="Figtree"/>
          <w:sz w:val="22"/>
        </w:rPr>
        <w:t>Telefon</w:t>
      </w:r>
      <w:r w:rsidR="00EF4453">
        <w:rPr>
          <w:rFonts w:ascii="Figtree" w:hAnsi="Figtree"/>
          <w:sz w:val="22"/>
        </w:rPr>
        <w:t>/</w:t>
      </w:r>
      <w:r w:rsidRPr="00882433">
        <w:rPr>
          <w:rFonts w:ascii="Figtree" w:hAnsi="Figtree"/>
          <w:sz w:val="22"/>
        </w:rPr>
        <w:t xml:space="preserve"> </w:t>
      </w:r>
      <w:proofErr w:type="gramStart"/>
      <w:r w:rsidRPr="00882433">
        <w:rPr>
          <w:rFonts w:ascii="Figtree" w:hAnsi="Figtree"/>
          <w:sz w:val="22"/>
        </w:rPr>
        <w:t>e-mail</w:t>
      </w:r>
      <w:r w:rsidR="00EF4453">
        <w:rPr>
          <w:rFonts w:ascii="Figtree" w:hAnsi="Figtree"/>
          <w:sz w:val="22"/>
        </w:rPr>
        <w:t>:_</w:t>
      </w:r>
      <w:proofErr w:type="gramEnd"/>
      <w:r w:rsidR="00EF4453">
        <w:rPr>
          <w:rFonts w:ascii="Figtree" w:hAnsi="Figtree"/>
          <w:sz w:val="22"/>
        </w:rPr>
        <w:t>___________</w:t>
      </w:r>
      <w:r w:rsidRPr="00882433">
        <w:rPr>
          <w:rFonts w:ascii="Figtree" w:hAnsi="Figtree"/>
          <w:sz w:val="22"/>
        </w:rPr>
        <w:t>_________</w:t>
      </w:r>
      <w:r w:rsidR="004E2FE8">
        <w:rPr>
          <w:rFonts w:ascii="Figtree" w:hAnsi="Figtree"/>
          <w:sz w:val="22"/>
        </w:rPr>
        <w:t>_________________</w:t>
      </w:r>
      <w:r w:rsidRPr="00882433">
        <w:rPr>
          <w:rFonts w:ascii="Figtree" w:hAnsi="Figtree"/>
          <w:sz w:val="22"/>
        </w:rPr>
        <w:t>______</w:t>
      </w:r>
      <w:r w:rsidR="00510D06">
        <w:rPr>
          <w:rFonts w:ascii="Figtree" w:hAnsi="Figtree"/>
          <w:sz w:val="22"/>
        </w:rPr>
        <w:t>______________________</w:t>
      </w:r>
      <w:r w:rsidRPr="00882433">
        <w:rPr>
          <w:rFonts w:ascii="Figtree" w:hAnsi="Figtree"/>
          <w:sz w:val="22"/>
        </w:rPr>
        <w:t>________________</w:t>
      </w:r>
    </w:p>
    <w:p w14:paraId="515291C2" w14:textId="77777777" w:rsidR="000A3D95" w:rsidRPr="00882433" w:rsidRDefault="000A3D95" w:rsidP="000A3D95">
      <w:pPr>
        <w:ind w:left="720"/>
        <w:rPr>
          <w:rFonts w:ascii="Figtree" w:hAnsi="Figtree"/>
          <w:sz w:val="22"/>
        </w:rPr>
      </w:pPr>
    </w:p>
    <w:p w14:paraId="2FD7EEA0" w14:textId="77777777" w:rsidR="000A3D95" w:rsidRPr="00882433" w:rsidRDefault="000A3D95" w:rsidP="000A3D95">
      <w:pPr>
        <w:keepLines w:val="0"/>
        <w:numPr>
          <w:ilvl w:val="0"/>
          <w:numId w:val="31"/>
        </w:numPr>
        <w:spacing w:before="0" w:after="0" w:line="240" w:lineRule="auto"/>
        <w:outlineLvl w:val="9"/>
        <w:rPr>
          <w:rFonts w:ascii="Figtree" w:hAnsi="Figtree"/>
          <w:b/>
          <w:sz w:val="22"/>
        </w:rPr>
      </w:pPr>
      <w:r w:rsidRPr="00882433">
        <w:rPr>
          <w:rFonts w:ascii="Figtree" w:hAnsi="Figtree"/>
          <w:b/>
          <w:sz w:val="22"/>
        </w:rPr>
        <w:t>Údaje o místě kácení podle evidence nemovitostí:</w:t>
      </w:r>
    </w:p>
    <w:p w14:paraId="2B1980EA" w14:textId="4DC8EBEA" w:rsidR="000A3D95" w:rsidRPr="00882433" w:rsidRDefault="000A3D95" w:rsidP="000A3D95">
      <w:pPr>
        <w:ind w:left="720"/>
        <w:rPr>
          <w:rFonts w:ascii="Figtree" w:hAnsi="Figtree"/>
          <w:sz w:val="22"/>
        </w:rPr>
      </w:pPr>
      <w:r w:rsidRPr="00882433">
        <w:rPr>
          <w:rFonts w:ascii="Figtree" w:hAnsi="Figtree"/>
          <w:sz w:val="22"/>
        </w:rPr>
        <w:t>Katastrální území:</w:t>
      </w:r>
      <w:r w:rsidR="00EF4453">
        <w:rPr>
          <w:rFonts w:ascii="Figtree" w:hAnsi="Figtree"/>
          <w:sz w:val="22"/>
        </w:rPr>
        <w:t xml:space="preserve"> _________</w:t>
      </w:r>
      <w:r w:rsidRPr="00882433">
        <w:rPr>
          <w:rFonts w:ascii="Figtree" w:hAnsi="Figtree"/>
          <w:sz w:val="22"/>
        </w:rPr>
        <w:t>___________________________</w:t>
      </w:r>
      <w:r w:rsidR="004E2FE8">
        <w:rPr>
          <w:rFonts w:ascii="Figtree" w:hAnsi="Figtree"/>
          <w:sz w:val="22"/>
        </w:rPr>
        <w:t>_</w:t>
      </w:r>
      <w:r w:rsidRPr="00882433">
        <w:rPr>
          <w:rFonts w:ascii="Figtree" w:hAnsi="Figtree"/>
          <w:sz w:val="22"/>
        </w:rPr>
        <w:t>_</w:t>
      </w:r>
      <w:r w:rsidR="00510D06">
        <w:rPr>
          <w:rFonts w:ascii="Figtree" w:hAnsi="Figtree"/>
          <w:sz w:val="22"/>
        </w:rPr>
        <w:t>______________________________________</w:t>
      </w:r>
      <w:r w:rsidRPr="00882433">
        <w:rPr>
          <w:rFonts w:ascii="Figtree" w:hAnsi="Figtree"/>
          <w:sz w:val="22"/>
        </w:rPr>
        <w:t>___</w:t>
      </w:r>
    </w:p>
    <w:p w14:paraId="7AB18B15" w14:textId="03D79468" w:rsidR="000A3D95" w:rsidRPr="00882433" w:rsidRDefault="000A3D95" w:rsidP="000A3D95">
      <w:pPr>
        <w:ind w:left="720"/>
        <w:rPr>
          <w:rFonts w:ascii="Figtree" w:hAnsi="Figtree"/>
          <w:sz w:val="22"/>
        </w:rPr>
      </w:pPr>
      <w:r w:rsidRPr="00882433">
        <w:rPr>
          <w:rFonts w:ascii="Figtree" w:hAnsi="Figtree"/>
          <w:sz w:val="22"/>
        </w:rPr>
        <w:t>Č. pozemku:</w:t>
      </w:r>
      <w:r w:rsidR="00EF4453">
        <w:rPr>
          <w:rFonts w:ascii="Figtree" w:hAnsi="Figtree"/>
          <w:sz w:val="22"/>
        </w:rPr>
        <w:t xml:space="preserve"> ______________</w:t>
      </w:r>
      <w:r w:rsidRPr="00882433">
        <w:rPr>
          <w:rFonts w:ascii="Figtree" w:hAnsi="Figtree"/>
          <w:sz w:val="22"/>
        </w:rPr>
        <w:t>____________</w:t>
      </w:r>
      <w:r w:rsidR="00510D06">
        <w:rPr>
          <w:rFonts w:ascii="Figtree" w:hAnsi="Figtree"/>
          <w:sz w:val="22"/>
        </w:rPr>
        <w:t>________</w:t>
      </w:r>
      <w:r w:rsidRPr="00882433">
        <w:rPr>
          <w:rFonts w:ascii="Figtree" w:hAnsi="Figtree"/>
          <w:sz w:val="22"/>
        </w:rPr>
        <w:t>_ výměra: _______</w:t>
      </w:r>
      <w:r w:rsidR="00510D06">
        <w:rPr>
          <w:rFonts w:ascii="Figtree" w:hAnsi="Figtree"/>
          <w:sz w:val="22"/>
        </w:rPr>
        <w:t>______________________________</w:t>
      </w:r>
      <w:r w:rsidRPr="00882433">
        <w:rPr>
          <w:rFonts w:ascii="Figtree" w:hAnsi="Figtree"/>
          <w:sz w:val="22"/>
        </w:rPr>
        <w:t>___</w:t>
      </w:r>
    </w:p>
    <w:p w14:paraId="07B08BC1" w14:textId="77777777" w:rsidR="000A3D95" w:rsidRPr="00882433" w:rsidRDefault="000A3D95" w:rsidP="000A3D95">
      <w:pPr>
        <w:ind w:left="720"/>
        <w:rPr>
          <w:rFonts w:ascii="Figtree" w:hAnsi="Figtree"/>
          <w:sz w:val="22"/>
        </w:rPr>
      </w:pPr>
    </w:p>
    <w:p w14:paraId="1AEE1BE5" w14:textId="77777777" w:rsidR="000A3D95" w:rsidRPr="00882433" w:rsidRDefault="000A3D95" w:rsidP="000A3D95">
      <w:pPr>
        <w:keepLines w:val="0"/>
        <w:numPr>
          <w:ilvl w:val="0"/>
          <w:numId w:val="31"/>
        </w:numPr>
        <w:spacing w:before="0" w:after="0" w:line="240" w:lineRule="auto"/>
        <w:outlineLvl w:val="9"/>
        <w:rPr>
          <w:rFonts w:ascii="Figtree" w:hAnsi="Figtree"/>
          <w:sz w:val="22"/>
        </w:rPr>
      </w:pPr>
      <w:r w:rsidRPr="00882433">
        <w:rPr>
          <w:rFonts w:ascii="Figtree" w:hAnsi="Figtree"/>
          <w:b/>
          <w:sz w:val="22"/>
        </w:rPr>
        <w:t>Popis dřevin, které mají být káceny:</w:t>
      </w:r>
    </w:p>
    <w:p w14:paraId="188B0EA4" w14:textId="17C6D8D2" w:rsidR="000A3D95" w:rsidRPr="00882433" w:rsidRDefault="000A3D95" w:rsidP="000A3D95">
      <w:pPr>
        <w:ind w:left="720"/>
        <w:rPr>
          <w:rFonts w:ascii="Figtree" w:hAnsi="Figtree"/>
          <w:sz w:val="22"/>
        </w:rPr>
      </w:pPr>
      <w:r w:rsidRPr="00882433">
        <w:rPr>
          <w:rFonts w:ascii="Figtree" w:hAnsi="Figtree"/>
          <w:sz w:val="22"/>
        </w:rPr>
        <w:t>Druh dřevin:</w:t>
      </w:r>
      <w:r w:rsidR="00EF4453">
        <w:rPr>
          <w:rFonts w:ascii="Figtree" w:hAnsi="Figtree"/>
          <w:sz w:val="22"/>
        </w:rPr>
        <w:t xml:space="preserve"> _______________</w:t>
      </w:r>
      <w:r w:rsidRPr="00882433">
        <w:rPr>
          <w:rFonts w:ascii="Figtree" w:hAnsi="Figtree"/>
          <w:sz w:val="22"/>
        </w:rPr>
        <w:t>___________________________</w:t>
      </w:r>
      <w:r w:rsidR="004E2FE8">
        <w:rPr>
          <w:rFonts w:ascii="Figtree" w:hAnsi="Figtree"/>
          <w:sz w:val="22"/>
        </w:rPr>
        <w:t>___</w:t>
      </w:r>
      <w:r w:rsidR="00510D06">
        <w:rPr>
          <w:rFonts w:ascii="Figtree" w:hAnsi="Figtree"/>
          <w:sz w:val="22"/>
        </w:rPr>
        <w:t>______________________</w:t>
      </w:r>
      <w:r w:rsidR="004E2FE8">
        <w:rPr>
          <w:rFonts w:ascii="Figtree" w:hAnsi="Figtree"/>
          <w:sz w:val="22"/>
        </w:rPr>
        <w:t>_________</w:t>
      </w:r>
      <w:r w:rsidR="006D759C">
        <w:rPr>
          <w:rFonts w:ascii="Figtree" w:hAnsi="Figtree"/>
          <w:sz w:val="22"/>
        </w:rPr>
        <w:t>_____</w:t>
      </w:r>
      <w:r w:rsidRPr="00882433">
        <w:rPr>
          <w:rFonts w:ascii="Figtree" w:hAnsi="Figtree"/>
          <w:sz w:val="22"/>
        </w:rPr>
        <w:t>____</w:t>
      </w:r>
    </w:p>
    <w:p w14:paraId="0E34ED8F" w14:textId="30ACD427" w:rsidR="000A3D95" w:rsidRPr="00882433" w:rsidRDefault="000A3D95" w:rsidP="000A3D95">
      <w:pPr>
        <w:ind w:left="720"/>
        <w:rPr>
          <w:rFonts w:ascii="Figtree" w:hAnsi="Figtree"/>
          <w:sz w:val="22"/>
        </w:rPr>
      </w:pPr>
      <w:r w:rsidRPr="00882433">
        <w:rPr>
          <w:rFonts w:ascii="Figtree" w:hAnsi="Figtree"/>
          <w:sz w:val="22"/>
        </w:rPr>
        <w:t xml:space="preserve">počet: </w:t>
      </w:r>
      <w:r w:rsidR="00EF4453">
        <w:rPr>
          <w:rFonts w:ascii="Figtree" w:hAnsi="Figtree"/>
          <w:sz w:val="22"/>
        </w:rPr>
        <w:t>_____________________</w:t>
      </w:r>
      <w:r w:rsidRPr="00882433">
        <w:rPr>
          <w:rFonts w:ascii="Figtree" w:hAnsi="Figtree"/>
          <w:sz w:val="22"/>
        </w:rPr>
        <w:t>________________________</w:t>
      </w:r>
      <w:r w:rsidR="006D759C">
        <w:rPr>
          <w:rFonts w:ascii="Figtree" w:hAnsi="Figtree"/>
          <w:sz w:val="22"/>
        </w:rPr>
        <w:t>________</w:t>
      </w:r>
      <w:r w:rsidR="00510D06">
        <w:rPr>
          <w:rFonts w:ascii="Figtree" w:hAnsi="Figtree"/>
          <w:sz w:val="22"/>
        </w:rPr>
        <w:t>______________________</w:t>
      </w:r>
      <w:r w:rsidR="006D759C">
        <w:rPr>
          <w:rFonts w:ascii="Figtree" w:hAnsi="Figtree"/>
          <w:sz w:val="22"/>
        </w:rPr>
        <w:t>_________</w:t>
      </w:r>
      <w:r w:rsidRPr="00882433">
        <w:rPr>
          <w:rFonts w:ascii="Figtree" w:hAnsi="Figtree"/>
          <w:sz w:val="22"/>
        </w:rPr>
        <w:t>_______</w:t>
      </w:r>
    </w:p>
    <w:p w14:paraId="38738540" w14:textId="1385DAFC" w:rsidR="000A3D95" w:rsidRPr="00882433" w:rsidRDefault="000A3D95" w:rsidP="000A3D95">
      <w:pPr>
        <w:ind w:left="720"/>
        <w:rPr>
          <w:rFonts w:ascii="Figtree" w:hAnsi="Figtree"/>
          <w:sz w:val="22"/>
        </w:rPr>
      </w:pPr>
      <w:r w:rsidRPr="00882433">
        <w:rPr>
          <w:rFonts w:ascii="Figtree" w:hAnsi="Figtree"/>
          <w:sz w:val="22"/>
        </w:rPr>
        <w:t xml:space="preserve">obvod kmene ve výšce </w:t>
      </w:r>
      <w:smartTag w:uri="urn:schemas-microsoft-com:office:smarttags" w:element="metricconverter">
        <w:smartTagPr>
          <w:attr w:name="ProductID" w:val="130 cm"/>
        </w:smartTagPr>
        <w:r w:rsidRPr="00882433">
          <w:rPr>
            <w:rFonts w:ascii="Figtree" w:hAnsi="Figtree"/>
            <w:sz w:val="22"/>
          </w:rPr>
          <w:t>130 cm</w:t>
        </w:r>
      </w:smartTag>
      <w:r w:rsidRPr="00882433">
        <w:rPr>
          <w:rFonts w:ascii="Figtree" w:hAnsi="Figtree"/>
          <w:sz w:val="22"/>
        </w:rPr>
        <w:t xml:space="preserve"> nad zemí: _______</w:t>
      </w:r>
      <w:r w:rsidR="006D759C">
        <w:rPr>
          <w:rFonts w:ascii="Figtree" w:hAnsi="Figtree"/>
          <w:sz w:val="22"/>
        </w:rPr>
        <w:t>_______</w:t>
      </w:r>
      <w:r w:rsidR="00510D06">
        <w:rPr>
          <w:rFonts w:ascii="Figtree" w:hAnsi="Figtree"/>
          <w:sz w:val="22"/>
        </w:rPr>
        <w:t>______________________</w:t>
      </w:r>
      <w:r w:rsidR="006D759C">
        <w:rPr>
          <w:rFonts w:ascii="Figtree" w:hAnsi="Figtree"/>
          <w:sz w:val="22"/>
        </w:rPr>
        <w:t>__________</w:t>
      </w:r>
      <w:r w:rsidRPr="00882433">
        <w:rPr>
          <w:rFonts w:ascii="Figtree" w:hAnsi="Figtree"/>
          <w:sz w:val="22"/>
        </w:rPr>
        <w:t>__________</w:t>
      </w:r>
    </w:p>
    <w:p w14:paraId="053AA1DF" w14:textId="700FFADC" w:rsidR="00882433" w:rsidRPr="00882433" w:rsidRDefault="000A3D95" w:rsidP="006D759C">
      <w:pPr>
        <w:ind w:left="284"/>
        <w:rPr>
          <w:rFonts w:ascii="Figtree" w:hAnsi="Figtree"/>
          <w:sz w:val="22"/>
        </w:rPr>
      </w:pPr>
      <w:r w:rsidRPr="00882433">
        <w:rPr>
          <w:rFonts w:ascii="Figtree" w:hAnsi="Figtree"/>
          <w:b/>
          <w:i/>
          <w:sz w:val="22"/>
        </w:rPr>
        <w:t xml:space="preserve">   </w:t>
      </w:r>
      <w:r w:rsidRPr="00882433">
        <w:rPr>
          <w:rFonts w:ascii="Figtree" w:hAnsi="Figtree"/>
          <w:b/>
          <w:sz w:val="22"/>
        </w:rPr>
        <w:t xml:space="preserve">      </w:t>
      </w:r>
      <w:proofErr w:type="gramStart"/>
      <w:r w:rsidRPr="00882433">
        <w:rPr>
          <w:rFonts w:ascii="Figtree" w:hAnsi="Figtree"/>
          <w:b/>
          <w:sz w:val="22"/>
        </w:rPr>
        <w:t xml:space="preserve">Keře:   </w:t>
      </w:r>
      <w:proofErr w:type="gramEnd"/>
      <w:r w:rsidRPr="00882433">
        <w:rPr>
          <w:rFonts w:ascii="Figtree" w:hAnsi="Figtree"/>
          <w:b/>
          <w:sz w:val="22"/>
        </w:rPr>
        <w:t xml:space="preserve">  </w:t>
      </w:r>
      <w:r w:rsidRPr="00882433">
        <w:rPr>
          <w:rFonts w:ascii="Figtree" w:hAnsi="Figtree"/>
          <w:sz w:val="22"/>
        </w:rPr>
        <w:t>Druh:</w:t>
      </w:r>
      <w:r w:rsidR="00EF4453">
        <w:rPr>
          <w:rFonts w:ascii="Figtree" w:hAnsi="Figtree"/>
          <w:sz w:val="22"/>
        </w:rPr>
        <w:t xml:space="preserve"> _____________</w:t>
      </w:r>
      <w:r w:rsidRPr="00882433">
        <w:rPr>
          <w:rFonts w:ascii="Figtree" w:hAnsi="Figtree"/>
          <w:sz w:val="22"/>
        </w:rPr>
        <w:t>___________________</w:t>
      </w:r>
      <w:r w:rsidR="006D759C">
        <w:rPr>
          <w:rFonts w:ascii="Figtree" w:hAnsi="Figtree"/>
          <w:sz w:val="22"/>
        </w:rPr>
        <w:t>__________</w:t>
      </w:r>
      <w:r w:rsidR="00510D06">
        <w:rPr>
          <w:rFonts w:ascii="Figtree" w:hAnsi="Figtree"/>
          <w:sz w:val="22"/>
        </w:rPr>
        <w:t>_____________________</w:t>
      </w:r>
      <w:r w:rsidR="006D759C">
        <w:rPr>
          <w:rFonts w:ascii="Figtree" w:hAnsi="Figtree"/>
          <w:sz w:val="22"/>
        </w:rPr>
        <w:t>________</w:t>
      </w:r>
      <w:r w:rsidRPr="00882433">
        <w:rPr>
          <w:rFonts w:ascii="Figtree" w:hAnsi="Figtree"/>
          <w:sz w:val="22"/>
        </w:rPr>
        <w:t>____________</w:t>
      </w:r>
    </w:p>
    <w:p w14:paraId="460A18AB" w14:textId="0001A05B" w:rsidR="00D77BE8" w:rsidRDefault="00882433" w:rsidP="00D77BE8">
      <w:pPr>
        <w:ind w:left="709" w:hanging="425"/>
        <w:rPr>
          <w:rFonts w:ascii="Figtree" w:hAnsi="Figtree"/>
          <w:sz w:val="22"/>
        </w:rPr>
      </w:pPr>
      <w:r w:rsidRPr="00882433">
        <w:rPr>
          <w:rFonts w:ascii="Figtree" w:hAnsi="Figtree"/>
          <w:sz w:val="22"/>
        </w:rPr>
        <w:t xml:space="preserve">         </w:t>
      </w:r>
      <w:r w:rsidR="00D77BE8">
        <w:rPr>
          <w:rFonts w:ascii="Figtree" w:hAnsi="Figtree"/>
          <w:sz w:val="22"/>
        </w:rPr>
        <w:t>V</w:t>
      </w:r>
      <w:r w:rsidR="000A3D95" w:rsidRPr="00882433">
        <w:rPr>
          <w:rFonts w:ascii="Figtree" w:hAnsi="Figtree"/>
          <w:sz w:val="22"/>
        </w:rPr>
        <w:t>elikost plochy ke kácení:</w:t>
      </w:r>
      <w:r w:rsidRPr="00882433">
        <w:rPr>
          <w:rFonts w:ascii="Figtree" w:hAnsi="Figtree"/>
          <w:sz w:val="22"/>
        </w:rPr>
        <w:t xml:space="preserve"> </w:t>
      </w:r>
      <w:r>
        <w:rPr>
          <w:rFonts w:ascii="Figtree" w:hAnsi="Figtree"/>
          <w:sz w:val="22"/>
        </w:rPr>
        <w:t xml:space="preserve"> </w:t>
      </w:r>
      <w:r w:rsidR="00D77BE8">
        <w:rPr>
          <w:rFonts w:ascii="Figtree" w:hAnsi="Figtree"/>
          <w:sz w:val="22"/>
        </w:rPr>
        <w:t>______________________________________________________________________</w:t>
      </w:r>
      <w:r w:rsidRPr="00882433">
        <w:rPr>
          <w:rFonts w:ascii="Figtree" w:hAnsi="Figtree"/>
          <w:sz w:val="22"/>
        </w:rPr>
        <w:t xml:space="preserve"> </w:t>
      </w:r>
    </w:p>
    <w:p w14:paraId="310975A5" w14:textId="77777777" w:rsidR="00234B5F" w:rsidRDefault="00234B5F" w:rsidP="00D77BE8">
      <w:pPr>
        <w:ind w:left="709" w:hanging="425"/>
        <w:rPr>
          <w:rFonts w:ascii="Figtree" w:hAnsi="Figtree"/>
          <w:sz w:val="22"/>
        </w:rPr>
      </w:pPr>
    </w:p>
    <w:p w14:paraId="593E0A10" w14:textId="28AC2796" w:rsidR="000A3D95" w:rsidRPr="00EF4453" w:rsidRDefault="005E7B6E" w:rsidP="00A91FF5">
      <w:pPr>
        <w:keepLines w:val="0"/>
        <w:numPr>
          <w:ilvl w:val="0"/>
          <w:numId w:val="31"/>
        </w:numPr>
        <w:spacing w:before="0" w:after="0" w:line="480" w:lineRule="auto"/>
        <w:ind w:left="360" w:hanging="76"/>
        <w:outlineLvl w:val="9"/>
        <w:rPr>
          <w:rFonts w:ascii="Figtree" w:hAnsi="Figtree"/>
          <w:sz w:val="22"/>
        </w:rPr>
      </w:pPr>
      <w:r w:rsidRPr="00EF4453">
        <w:rPr>
          <w:rFonts w:ascii="Figtree" w:hAnsi="Figtree"/>
          <w:b/>
          <w:bCs/>
          <w:sz w:val="22"/>
        </w:rPr>
        <w:t>Důvod kácení:</w:t>
      </w:r>
      <w:r w:rsidR="00EF4453" w:rsidRPr="00EF4453">
        <w:rPr>
          <w:rFonts w:ascii="Figtree" w:hAnsi="Figtree"/>
          <w:b/>
          <w:bCs/>
          <w:sz w:val="22"/>
        </w:rPr>
        <w:t xml:space="preserve"> </w:t>
      </w:r>
      <w:r w:rsidR="00882433" w:rsidRPr="00EF4453">
        <w:rPr>
          <w:rFonts w:ascii="Figtree" w:hAnsi="Figtree"/>
          <w:sz w:val="22"/>
        </w:rPr>
        <w:t>______________________________________________________________________________________________________</w:t>
      </w:r>
      <w:r w:rsidR="00882433" w:rsidRPr="00EF4453">
        <w:rPr>
          <w:rFonts w:ascii="Figtree" w:hAnsi="Figtree"/>
          <w:sz w:val="22"/>
        </w:rPr>
        <w:lastRenderedPageBreak/>
        <w:t>_________________________________________________________________________________________________________________________________________________</w:t>
      </w:r>
      <w:r w:rsidR="00510D06" w:rsidRPr="00EF4453">
        <w:rPr>
          <w:rFonts w:ascii="Figtree" w:hAnsi="Figtree"/>
          <w:sz w:val="22"/>
        </w:rPr>
        <w:t>___________________________________</w:t>
      </w:r>
      <w:r w:rsidR="00882433" w:rsidRPr="00EF4453">
        <w:rPr>
          <w:rFonts w:ascii="Figtree" w:hAnsi="Figtree"/>
          <w:sz w:val="22"/>
        </w:rPr>
        <w:t>_____________________</w:t>
      </w:r>
    </w:p>
    <w:p w14:paraId="7789D140" w14:textId="77777777" w:rsidR="00D77BE8" w:rsidRDefault="00D77BE8" w:rsidP="00D77BE8">
      <w:pPr>
        <w:keepLines w:val="0"/>
        <w:spacing w:before="0" w:after="0" w:line="480" w:lineRule="auto"/>
        <w:outlineLvl w:val="9"/>
        <w:rPr>
          <w:rFonts w:ascii="Figtree" w:hAnsi="Figtree"/>
          <w:sz w:val="22"/>
        </w:rPr>
      </w:pPr>
    </w:p>
    <w:p w14:paraId="6FF0BF5A" w14:textId="0D924219" w:rsidR="000A3D95" w:rsidRPr="00882433" w:rsidRDefault="000A3D95" w:rsidP="000A3D95">
      <w:pPr>
        <w:keepLines w:val="0"/>
        <w:numPr>
          <w:ilvl w:val="0"/>
          <w:numId w:val="31"/>
        </w:numPr>
        <w:spacing w:before="0" w:after="0" w:line="240" w:lineRule="auto"/>
        <w:outlineLvl w:val="9"/>
        <w:rPr>
          <w:rFonts w:ascii="Figtree" w:hAnsi="Figtree"/>
          <w:sz w:val="22"/>
        </w:rPr>
      </w:pPr>
      <w:r w:rsidRPr="00882433">
        <w:rPr>
          <w:rFonts w:ascii="Figtree" w:hAnsi="Figtree"/>
          <w:b/>
          <w:sz w:val="22"/>
        </w:rPr>
        <w:t>Navržená náhradní výsadba:</w:t>
      </w:r>
      <w:r w:rsidR="006D759C" w:rsidRPr="00510D06">
        <w:rPr>
          <w:rFonts w:ascii="Figtree" w:hAnsi="Figtree"/>
          <w:bCs/>
          <w:sz w:val="22"/>
        </w:rPr>
        <w:t xml:space="preserve"> ____________________________________________________________________</w:t>
      </w:r>
    </w:p>
    <w:p w14:paraId="01E9C1EE" w14:textId="2E54C275" w:rsidR="000A3D95" w:rsidRDefault="000A3D95" w:rsidP="000A3D95">
      <w:pPr>
        <w:ind w:left="720"/>
        <w:rPr>
          <w:rFonts w:ascii="Figtree" w:hAnsi="Figtree"/>
          <w:sz w:val="22"/>
        </w:rPr>
      </w:pPr>
      <w:r w:rsidRPr="00882433">
        <w:rPr>
          <w:rFonts w:ascii="Figtree" w:hAnsi="Figtree"/>
          <w:bCs/>
          <w:sz w:val="22"/>
        </w:rPr>
        <w:t xml:space="preserve">Katastrální území: </w:t>
      </w:r>
      <w:r w:rsidR="00882433" w:rsidRPr="00882433">
        <w:rPr>
          <w:rFonts w:ascii="Figtree" w:hAnsi="Figtree"/>
          <w:sz w:val="22"/>
        </w:rPr>
        <w:t>_______________________________</w:t>
      </w:r>
      <w:r w:rsidRPr="00882433">
        <w:rPr>
          <w:rFonts w:ascii="Figtree" w:hAnsi="Figtree"/>
          <w:bCs/>
          <w:sz w:val="22"/>
        </w:rPr>
        <w:t xml:space="preserve">Č. pozemku: </w:t>
      </w:r>
      <w:r w:rsidR="00882433" w:rsidRPr="00882433">
        <w:rPr>
          <w:rFonts w:ascii="Figtree" w:hAnsi="Figtree"/>
          <w:sz w:val="22"/>
        </w:rPr>
        <w:t>______</w:t>
      </w:r>
      <w:r w:rsidR="00510D06">
        <w:rPr>
          <w:rFonts w:ascii="Figtree" w:hAnsi="Figtree"/>
          <w:sz w:val="22"/>
        </w:rPr>
        <w:t>________________________</w:t>
      </w:r>
      <w:r w:rsidR="00882433" w:rsidRPr="00882433">
        <w:rPr>
          <w:rFonts w:ascii="Figtree" w:hAnsi="Figtree"/>
          <w:sz w:val="22"/>
        </w:rPr>
        <w:t>_____</w:t>
      </w:r>
    </w:p>
    <w:p w14:paraId="166F2AA8" w14:textId="77777777" w:rsidR="006D759C" w:rsidRPr="00882433" w:rsidRDefault="006D759C" w:rsidP="000A3D95">
      <w:pPr>
        <w:ind w:left="720"/>
        <w:rPr>
          <w:rFonts w:ascii="Figtree" w:hAnsi="Figtree"/>
          <w:bCs/>
          <w:sz w:val="22"/>
        </w:rPr>
      </w:pPr>
    </w:p>
    <w:p w14:paraId="748AC83E" w14:textId="77777777" w:rsidR="000A3D95" w:rsidRPr="006D759C" w:rsidRDefault="000A3D95" w:rsidP="000A3D95">
      <w:pPr>
        <w:keepLines w:val="0"/>
        <w:numPr>
          <w:ilvl w:val="0"/>
          <w:numId w:val="31"/>
        </w:numPr>
        <w:spacing w:before="0" w:after="0" w:line="240" w:lineRule="auto"/>
        <w:outlineLvl w:val="9"/>
        <w:rPr>
          <w:rFonts w:ascii="Figtree" w:hAnsi="Figtree"/>
          <w:sz w:val="22"/>
        </w:rPr>
      </w:pPr>
      <w:r w:rsidRPr="00882433">
        <w:rPr>
          <w:rFonts w:ascii="Figtree" w:hAnsi="Figtree"/>
          <w:b/>
          <w:sz w:val="22"/>
        </w:rPr>
        <w:t>Vyjádření případných spoluvlastníků pozemku uvedených v dokladu o vlastnictví</w:t>
      </w:r>
    </w:p>
    <w:p w14:paraId="634948A4" w14:textId="77777777" w:rsidR="006D759C" w:rsidRPr="006D759C" w:rsidRDefault="006D759C" w:rsidP="006D759C">
      <w:pPr>
        <w:keepLines w:val="0"/>
        <w:spacing w:before="0" w:after="0" w:line="240" w:lineRule="auto"/>
        <w:outlineLvl w:val="9"/>
        <w:rPr>
          <w:rFonts w:ascii="Figtree" w:hAnsi="Figtree"/>
          <w:sz w:val="22"/>
        </w:rPr>
      </w:pPr>
    </w:p>
    <w:p w14:paraId="34A10D49" w14:textId="25A38782" w:rsidR="006D759C" w:rsidRPr="00510D06" w:rsidRDefault="006D759C" w:rsidP="006D759C">
      <w:pPr>
        <w:keepLines w:val="0"/>
        <w:spacing w:before="0" w:after="0" w:line="360" w:lineRule="auto"/>
        <w:ind w:left="284"/>
        <w:outlineLvl w:val="9"/>
        <w:rPr>
          <w:rFonts w:ascii="Figtree" w:hAnsi="Figtree"/>
          <w:bCs/>
          <w:sz w:val="22"/>
        </w:rPr>
      </w:pPr>
      <w:r w:rsidRPr="00510D06">
        <w:rPr>
          <w:rFonts w:ascii="Figtree" w:hAnsi="Figtree"/>
          <w:bCs/>
          <w:sz w:val="22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510D06">
        <w:rPr>
          <w:rFonts w:ascii="Figtree" w:hAnsi="Figtree"/>
          <w:bCs/>
          <w:sz w:val="22"/>
        </w:rPr>
        <w:t>____________________________________________________________________________________________________</w:t>
      </w:r>
    </w:p>
    <w:p w14:paraId="544FD4CB" w14:textId="77777777" w:rsidR="006D759C" w:rsidRPr="00882433" w:rsidRDefault="006D759C" w:rsidP="006D759C">
      <w:pPr>
        <w:keepLines w:val="0"/>
        <w:spacing w:before="0" w:after="0" w:line="240" w:lineRule="auto"/>
        <w:outlineLvl w:val="9"/>
        <w:rPr>
          <w:rFonts w:ascii="Figtree" w:hAnsi="Figtree"/>
          <w:sz w:val="22"/>
        </w:rPr>
      </w:pPr>
    </w:p>
    <w:p w14:paraId="0B30D80E" w14:textId="23667694" w:rsidR="000A3D95" w:rsidRDefault="004E2FE8" w:rsidP="006D759C">
      <w:pPr>
        <w:jc w:val="both"/>
        <w:rPr>
          <w:rFonts w:ascii="Figtree" w:hAnsi="Figtree"/>
          <w:sz w:val="22"/>
        </w:rPr>
      </w:pPr>
      <w:r>
        <w:rPr>
          <w:rFonts w:ascii="Figtree" w:hAnsi="Figtree"/>
          <w:sz w:val="22"/>
        </w:rPr>
        <w:t>Beru na vědomí, že dnem podání návrhu bylo podle §44 zákona č. 500/2004 Sb. správního řádu, ve znění pozdějších předpisů (dále jen správní řád), zahájeno správní řízení.</w:t>
      </w:r>
    </w:p>
    <w:p w14:paraId="6DCC2A72" w14:textId="77777777" w:rsidR="004E2FE8" w:rsidRDefault="004E2FE8" w:rsidP="006D759C">
      <w:pPr>
        <w:jc w:val="both"/>
        <w:rPr>
          <w:rFonts w:ascii="Figtree" w:hAnsi="Figtree"/>
          <w:sz w:val="22"/>
        </w:rPr>
      </w:pPr>
    </w:p>
    <w:p w14:paraId="2F6B7D95" w14:textId="77777777" w:rsidR="004E2FE8" w:rsidRDefault="004E2FE8" w:rsidP="000A3D95">
      <w:pPr>
        <w:rPr>
          <w:rFonts w:ascii="Figtree" w:hAnsi="Figtree"/>
          <w:sz w:val="22"/>
        </w:rPr>
      </w:pPr>
    </w:p>
    <w:p w14:paraId="56375EBC" w14:textId="77777777" w:rsidR="00EF4453" w:rsidRDefault="00EF4453" w:rsidP="000A3D95">
      <w:pPr>
        <w:rPr>
          <w:rFonts w:ascii="Figtree" w:hAnsi="Figtree"/>
          <w:sz w:val="22"/>
        </w:rPr>
      </w:pPr>
    </w:p>
    <w:p w14:paraId="4268DBA6" w14:textId="77777777" w:rsidR="00EF4453" w:rsidRDefault="00EF4453" w:rsidP="000A3D95">
      <w:pPr>
        <w:rPr>
          <w:rFonts w:ascii="Figtree" w:hAnsi="Figtree"/>
          <w:sz w:val="22"/>
        </w:rPr>
      </w:pPr>
    </w:p>
    <w:p w14:paraId="22AA3E00" w14:textId="77777777" w:rsidR="000E0EC7" w:rsidRPr="00882433" w:rsidRDefault="000E0EC7" w:rsidP="000A3D95">
      <w:pPr>
        <w:rPr>
          <w:rFonts w:ascii="Figtree" w:hAnsi="Figtree"/>
          <w:sz w:val="22"/>
        </w:rPr>
      </w:pPr>
    </w:p>
    <w:p w14:paraId="5AEB2460" w14:textId="52C72730" w:rsidR="000A3D95" w:rsidRPr="00882433" w:rsidRDefault="000A3D95" w:rsidP="000A3D95">
      <w:pPr>
        <w:ind w:left="4956" w:firstLine="708"/>
        <w:rPr>
          <w:rFonts w:ascii="Figtree" w:hAnsi="Figtree"/>
          <w:sz w:val="22"/>
        </w:rPr>
      </w:pPr>
      <w:r w:rsidRPr="00882433">
        <w:rPr>
          <w:rFonts w:ascii="Figtree" w:hAnsi="Figtree"/>
          <w:sz w:val="22"/>
        </w:rPr>
        <w:t>_</w:t>
      </w:r>
      <w:r w:rsidR="006D759C">
        <w:rPr>
          <w:rFonts w:ascii="Figtree" w:hAnsi="Figtree"/>
          <w:sz w:val="22"/>
        </w:rPr>
        <w:t>______</w:t>
      </w:r>
      <w:r w:rsidRPr="00882433">
        <w:rPr>
          <w:rFonts w:ascii="Figtree" w:hAnsi="Figtree"/>
          <w:sz w:val="22"/>
        </w:rPr>
        <w:t>___________</w:t>
      </w:r>
      <w:r w:rsidR="004E2FE8">
        <w:rPr>
          <w:rFonts w:ascii="Figtree" w:hAnsi="Figtree"/>
          <w:sz w:val="22"/>
        </w:rPr>
        <w:t>___</w:t>
      </w:r>
      <w:r w:rsidRPr="00882433">
        <w:rPr>
          <w:rFonts w:ascii="Figtree" w:hAnsi="Figtree"/>
          <w:sz w:val="22"/>
        </w:rPr>
        <w:t>______________</w:t>
      </w:r>
    </w:p>
    <w:p w14:paraId="09DF5A75" w14:textId="3276CD3F" w:rsidR="000A3D95" w:rsidRPr="00882433" w:rsidRDefault="000A3D95" w:rsidP="000A3D95">
      <w:pPr>
        <w:ind w:left="5664"/>
        <w:rPr>
          <w:rFonts w:ascii="Figtree" w:hAnsi="Figtree"/>
          <w:sz w:val="22"/>
        </w:rPr>
      </w:pPr>
      <w:r w:rsidRPr="00882433">
        <w:rPr>
          <w:rFonts w:ascii="Figtree" w:hAnsi="Figtree"/>
          <w:sz w:val="22"/>
        </w:rPr>
        <w:t xml:space="preserve">     </w:t>
      </w:r>
      <w:r w:rsidR="004E2FE8">
        <w:rPr>
          <w:rFonts w:ascii="Figtree" w:hAnsi="Figtree"/>
          <w:sz w:val="22"/>
        </w:rPr>
        <w:t xml:space="preserve">    </w:t>
      </w:r>
      <w:r w:rsidRPr="00882433">
        <w:rPr>
          <w:rFonts w:ascii="Figtree" w:hAnsi="Figtree"/>
          <w:sz w:val="22"/>
        </w:rPr>
        <w:t xml:space="preserve">    Podpisy žadatelů</w:t>
      </w:r>
    </w:p>
    <w:p w14:paraId="589DFD57" w14:textId="77777777" w:rsidR="000A3D95" w:rsidRPr="00882433" w:rsidRDefault="000A3D95" w:rsidP="000A3D95">
      <w:pPr>
        <w:ind w:left="5664"/>
        <w:rPr>
          <w:rFonts w:ascii="Figtree" w:hAnsi="Figtree"/>
          <w:sz w:val="22"/>
        </w:rPr>
      </w:pPr>
    </w:p>
    <w:p w14:paraId="5BA020EC" w14:textId="1E2EABE4" w:rsidR="000A3D95" w:rsidRPr="00882433" w:rsidRDefault="000A3D95" w:rsidP="000A3D95">
      <w:pPr>
        <w:rPr>
          <w:rFonts w:ascii="Figtree" w:hAnsi="Figtree"/>
          <w:b/>
          <w:sz w:val="22"/>
          <w:u w:val="single"/>
        </w:rPr>
      </w:pPr>
      <w:r w:rsidRPr="00882433">
        <w:rPr>
          <w:rFonts w:ascii="Figtree" w:hAnsi="Figtree"/>
          <w:b/>
          <w:sz w:val="22"/>
          <w:u w:val="single"/>
        </w:rPr>
        <w:t xml:space="preserve">Přílohy:  </w:t>
      </w:r>
    </w:p>
    <w:p w14:paraId="291BDD58" w14:textId="77777777" w:rsidR="000A3D95" w:rsidRPr="00882433" w:rsidRDefault="000A3D95" w:rsidP="000A3D95">
      <w:pPr>
        <w:keepLines w:val="0"/>
        <w:numPr>
          <w:ilvl w:val="0"/>
          <w:numId w:val="32"/>
        </w:numPr>
        <w:spacing w:before="0" w:after="0" w:line="240" w:lineRule="auto"/>
        <w:outlineLvl w:val="9"/>
        <w:rPr>
          <w:rFonts w:ascii="Figtree" w:hAnsi="Figtree"/>
          <w:b/>
          <w:sz w:val="22"/>
          <w:u w:val="single"/>
        </w:rPr>
      </w:pPr>
      <w:r w:rsidRPr="00882433">
        <w:rPr>
          <w:rFonts w:ascii="Figtree" w:hAnsi="Figtree"/>
          <w:b/>
          <w:sz w:val="22"/>
        </w:rPr>
        <w:t>Výpis z katastru nemovitostí</w:t>
      </w:r>
    </w:p>
    <w:p w14:paraId="2D074A1E" w14:textId="77777777" w:rsidR="000A3D95" w:rsidRPr="00882433" w:rsidRDefault="000A3D95" w:rsidP="000A3D95">
      <w:pPr>
        <w:keepLines w:val="0"/>
        <w:numPr>
          <w:ilvl w:val="0"/>
          <w:numId w:val="32"/>
        </w:numPr>
        <w:spacing w:before="0" w:after="0" w:line="240" w:lineRule="auto"/>
        <w:outlineLvl w:val="9"/>
        <w:rPr>
          <w:rFonts w:ascii="Figtree" w:hAnsi="Figtree"/>
          <w:b/>
          <w:sz w:val="22"/>
          <w:u w:val="single"/>
        </w:rPr>
      </w:pPr>
      <w:r w:rsidRPr="00882433">
        <w:rPr>
          <w:rFonts w:ascii="Figtree" w:hAnsi="Figtree"/>
          <w:b/>
          <w:sz w:val="22"/>
        </w:rPr>
        <w:t>Snímek pozemkové mapy</w:t>
      </w:r>
    </w:p>
    <w:p w14:paraId="0BB32FE0" w14:textId="77777777" w:rsidR="000A3D95" w:rsidRPr="00882433" w:rsidRDefault="000A3D95" w:rsidP="000A3D95">
      <w:pPr>
        <w:keepLines w:val="0"/>
        <w:numPr>
          <w:ilvl w:val="0"/>
          <w:numId w:val="32"/>
        </w:numPr>
        <w:spacing w:before="0" w:after="0" w:line="240" w:lineRule="auto"/>
        <w:outlineLvl w:val="9"/>
        <w:rPr>
          <w:rFonts w:ascii="Figtree" w:hAnsi="Figtree"/>
          <w:b/>
          <w:sz w:val="22"/>
          <w:u w:val="single"/>
        </w:rPr>
      </w:pPr>
      <w:r w:rsidRPr="00882433">
        <w:rPr>
          <w:rFonts w:ascii="Figtree" w:hAnsi="Figtree"/>
          <w:b/>
          <w:sz w:val="22"/>
        </w:rPr>
        <w:t>Situační nákres umístění dřevin</w:t>
      </w:r>
    </w:p>
    <w:p w14:paraId="0599153E" w14:textId="774C2298" w:rsidR="00882433" w:rsidRPr="00882433" w:rsidRDefault="00882433" w:rsidP="000A3D95">
      <w:pPr>
        <w:keepLines w:val="0"/>
        <w:numPr>
          <w:ilvl w:val="0"/>
          <w:numId w:val="32"/>
        </w:numPr>
        <w:spacing w:before="0" w:after="0" w:line="240" w:lineRule="auto"/>
        <w:outlineLvl w:val="9"/>
        <w:rPr>
          <w:rFonts w:ascii="Figtree" w:hAnsi="Figtree"/>
          <w:b/>
          <w:sz w:val="22"/>
          <w:u w:val="single"/>
        </w:rPr>
      </w:pPr>
      <w:r>
        <w:rPr>
          <w:rFonts w:ascii="Figtree" w:hAnsi="Figtree"/>
          <w:b/>
          <w:sz w:val="22"/>
        </w:rPr>
        <w:t>Plná moc k zastupování vlastníka</w:t>
      </w:r>
    </w:p>
    <w:sectPr w:rsidR="00882433" w:rsidRPr="00882433" w:rsidSect="004331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102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6A371" w14:textId="77777777" w:rsidR="00D67E38" w:rsidRDefault="00D67E38" w:rsidP="003115D9">
      <w:r>
        <w:separator/>
      </w:r>
    </w:p>
  </w:endnote>
  <w:endnote w:type="continuationSeparator" w:id="0">
    <w:p w14:paraId="3F3AEF77" w14:textId="77777777" w:rsidR="00D67E38" w:rsidRDefault="00D67E38" w:rsidP="0031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Figtree">
    <w:panose1 w:val="00000000000000000000"/>
    <w:charset w:val="EE"/>
    <w:family w:val="auto"/>
    <w:pitch w:val="variable"/>
    <w:sig w:usb0="A000006F" w:usb1="0000007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34644" w14:textId="4EE005AB" w:rsidR="004F5E5A" w:rsidRPr="007659DB" w:rsidRDefault="004F5E5A" w:rsidP="00FC1B58">
    <w:pPr>
      <w:pStyle w:val="Zpattext0"/>
      <w:spacing w:before="960"/>
    </w:pPr>
    <w:r>
      <w:rPr>
        <w:rStyle w:val="ZpatnadpisChar"/>
      </w:rPr>
      <w:t>Obec Křešice</w:t>
    </w:r>
    <w:r w:rsidR="007A53FF">
      <w:rPr>
        <w:b/>
        <w:bCs/>
        <w:noProof/>
        <w:color w:val="484544"/>
        <w:sz w:val="20"/>
      </w:rPr>
      <w:drawing>
        <wp:anchor distT="0" distB="0" distL="114300" distR="114300" simplePos="0" relativeHeight="251715072" behindDoc="1" locked="1" layoutInCell="1" allowOverlap="1" wp14:anchorId="1F53A37D" wp14:editId="71BC64E9">
          <wp:simplePos x="0" y="0"/>
          <wp:positionH relativeFrom="page">
            <wp:posOffset>540385</wp:posOffset>
          </wp:positionH>
          <wp:positionV relativeFrom="page">
            <wp:posOffset>9001125</wp:posOffset>
          </wp:positionV>
          <wp:extent cx="1461600" cy="367200"/>
          <wp:effectExtent l="0" t="0" r="5715" b="0"/>
          <wp:wrapNone/>
          <wp:docPr id="209051703" name="Obrázek 1" descr="Obsah obrázku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244823" name="Obrázek 1" descr="Obsah obrázku Grafika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600" cy="3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59DB">
      <w:tab/>
    </w:r>
    <w:r w:rsidRPr="009125AD">
      <w:rPr>
        <w:noProof/>
      </w:rPr>
      <mc:AlternateContent>
        <mc:Choice Requires="wps">
          <w:drawing>
            <wp:anchor distT="0" distB="0" distL="114300" distR="114300" simplePos="0" relativeHeight="251709952" behindDoc="0" locked="1" layoutInCell="1" allowOverlap="0" wp14:anchorId="6221DF0F" wp14:editId="487727C1">
              <wp:simplePos x="0" y="0"/>
              <wp:positionH relativeFrom="page">
                <wp:posOffset>540385</wp:posOffset>
              </wp:positionH>
              <wp:positionV relativeFrom="page">
                <wp:posOffset>9493885</wp:posOffset>
              </wp:positionV>
              <wp:extent cx="6480000" cy="0"/>
              <wp:effectExtent l="0" t="0" r="0" b="0"/>
              <wp:wrapNone/>
              <wp:docPr id="1320391007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8FC03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6507CD" id="Přímá spojnice 1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747.55pt" to="552.8pt,7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" o:allowoverlap="f" strokecolor="#8fc034" strokeweight="1pt">
              <v:stroke joinstyle="miter"/>
              <w10:wrap anchorx="page" anchory="page"/>
              <w10:anchorlock/>
            </v:line>
          </w:pict>
        </mc:Fallback>
      </mc:AlternateContent>
    </w:r>
    <w:r>
      <w:rPr>
        <w:rStyle w:val="ZpatnadpisChar"/>
        <w:b w:val="0"/>
        <w:bCs w:val="0"/>
        <w:sz w:val="18"/>
      </w:rPr>
      <w:t>Telefon: +420 416 786 536</w:t>
    </w:r>
    <w:r w:rsidRPr="007659DB">
      <w:rPr>
        <w:rStyle w:val="ZpatnadpisChar"/>
        <w:b w:val="0"/>
        <w:bCs w:val="0"/>
        <w:sz w:val="18"/>
      </w:rPr>
      <w:tab/>
    </w:r>
    <w:r>
      <w:rPr>
        <w:rStyle w:val="ZpatnadpisChar"/>
        <w:b w:val="0"/>
        <w:bCs w:val="0"/>
        <w:sz w:val="18"/>
      </w:rPr>
      <w:t xml:space="preserve">Datová schránka: </w:t>
    </w:r>
    <w:proofErr w:type="spellStart"/>
    <w:r>
      <w:rPr>
        <w:rStyle w:val="ZpatnadpisChar"/>
        <w:b w:val="0"/>
        <w:bCs w:val="0"/>
        <w:sz w:val="18"/>
      </w:rPr>
      <w:t>rikbddn</w:t>
    </w:r>
    <w:proofErr w:type="spellEnd"/>
  </w:p>
  <w:p w14:paraId="51DB5E77" w14:textId="4A3DA8AA" w:rsidR="004F5E5A" w:rsidRPr="007659DB" w:rsidRDefault="004F5E5A" w:rsidP="004F5E5A">
    <w:pPr>
      <w:pStyle w:val="Zpattext0"/>
      <w:tabs>
        <w:tab w:val="right" w:pos="10204"/>
      </w:tabs>
    </w:pPr>
    <w:r>
      <w:rPr>
        <w:rStyle w:val="ZpattextChar0"/>
      </w:rPr>
      <w:t>IČO: 00263851</w:t>
    </w:r>
    <w:r w:rsidRPr="007659DB">
      <w:tab/>
    </w:r>
    <w:r w:rsidR="00FB540D">
      <w:t xml:space="preserve">             </w:t>
    </w:r>
    <w:r>
      <w:rPr>
        <w:rStyle w:val="ZpatnadpisChar"/>
        <w:b w:val="0"/>
        <w:bCs w:val="0"/>
        <w:sz w:val="18"/>
      </w:rPr>
      <w:t>+420 416 786 109</w:t>
    </w:r>
    <w:r w:rsidRPr="007659DB">
      <w:rPr>
        <w:rStyle w:val="ZpattextChar0"/>
      </w:rPr>
      <w:tab/>
    </w:r>
    <w:r>
      <w:rPr>
        <w:rStyle w:val="ZpatnadpisChar"/>
        <w:b w:val="0"/>
        <w:bCs w:val="0"/>
        <w:sz w:val="18"/>
      </w:rPr>
      <w:t>E-mail: podatelna@kresice.cz</w:t>
    </w:r>
  </w:p>
  <w:p w14:paraId="16A66BAD" w14:textId="6D05B835" w:rsidR="002D0CB3" w:rsidRPr="004F5E5A" w:rsidRDefault="004F5E5A" w:rsidP="004F5E5A">
    <w:pPr>
      <w:pStyle w:val="Zpattext0"/>
      <w:rPr>
        <w:color w:val="2B307B"/>
      </w:rPr>
    </w:pPr>
    <w:r w:rsidRPr="007659DB">
      <w:tab/>
    </w:r>
    <w:r w:rsidRPr="007659DB">
      <w:rPr>
        <w:rStyle w:val="ZpatnadpisChar"/>
        <w:b w:val="0"/>
        <w:bCs w:val="0"/>
        <w:sz w:val="18"/>
      </w:rPr>
      <w:t>Číslo účtu:</w:t>
    </w:r>
    <w:r>
      <w:rPr>
        <w:rStyle w:val="ZpatnadpisChar"/>
        <w:b w:val="0"/>
        <w:bCs w:val="0"/>
        <w:sz w:val="18"/>
      </w:rPr>
      <w:t xml:space="preserve"> 4522471/0100</w:t>
    </w:r>
    <w:r w:rsidRPr="007659DB">
      <w:tab/>
    </w:r>
    <w:r>
      <w:rPr>
        <w:rStyle w:val="ZpatnadpisChar"/>
        <w:b w:val="0"/>
        <w:bCs w:val="0"/>
        <w:sz w:val="18"/>
      </w:rPr>
      <w:t>www.kresice.cz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5F63B" w14:textId="3BC606DA" w:rsidR="004F5E5A" w:rsidRPr="007659DB" w:rsidRDefault="004F5E5A" w:rsidP="00FC1B58">
    <w:pPr>
      <w:pStyle w:val="Zpattext0"/>
      <w:tabs>
        <w:tab w:val="left" w:pos="1677"/>
      </w:tabs>
      <w:spacing w:before="960"/>
    </w:pPr>
    <w:r>
      <w:rPr>
        <w:rStyle w:val="ZpatnadpisChar"/>
      </w:rPr>
      <w:t>Obec Křešice</w:t>
    </w:r>
    <w:r w:rsidRPr="007659DB">
      <w:tab/>
    </w:r>
    <w:r w:rsidR="007A53FF">
      <w:rPr>
        <w:b/>
        <w:bCs/>
        <w:noProof/>
        <w:color w:val="484544"/>
        <w:sz w:val="20"/>
      </w:rPr>
      <w:drawing>
        <wp:anchor distT="0" distB="0" distL="114300" distR="114300" simplePos="0" relativeHeight="251717120" behindDoc="1" locked="1" layoutInCell="1" allowOverlap="1" wp14:anchorId="37019C09" wp14:editId="26784EF3">
          <wp:simplePos x="0" y="0"/>
          <wp:positionH relativeFrom="page">
            <wp:posOffset>540385</wp:posOffset>
          </wp:positionH>
          <wp:positionV relativeFrom="page">
            <wp:posOffset>9001125</wp:posOffset>
          </wp:positionV>
          <wp:extent cx="1461600" cy="367200"/>
          <wp:effectExtent l="0" t="0" r="5715" b="0"/>
          <wp:wrapNone/>
          <wp:docPr id="1575534564" name="Obrázek 1" descr="Obsah obrázku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244823" name="Obrázek 1" descr="Obsah obrázku Grafika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600" cy="3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53FF">
      <w:tab/>
    </w:r>
    <w:r w:rsidRPr="009125AD">
      <w:rPr>
        <w:noProof/>
      </w:rPr>
      <mc:AlternateContent>
        <mc:Choice Requires="wps">
          <w:drawing>
            <wp:anchor distT="0" distB="0" distL="114300" distR="114300" simplePos="0" relativeHeight="251712000" behindDoc="0" locked="1" layoutInCell="1" allowOverlap="0" wp14:anchorId="470C0B72" wp14:editId="341FEE41">
              <wp:simplePos x="0" y="0"/>
              <wp:positionH relativeFrom="page">
                <wp:posOffset>540385</wp:posOffset>
              </wp:positionH>
              <wp:positionV relativeFrom="page">
                <wp:posOffset>9493885</wp:posOffset>
              </wp:positionV>
              <wp:extent cx="6480000" cy="0"/>
              <wp:effectExtent l="0" t="0" r="0" b="0"/>
              <wp:wrapNone/>
              <wp:docPr id="138470186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8FC03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FA7339" id="Přímá spojnice 1" o:spid="_x0000_s1026" style="position:absolute;z-index: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747.55pt" to="552.8pt,7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" o:allowoverlap="f" strokecolor="#8fc034" strokeweight="1pt">
              <v:stroke joinstyle="miter"/>
              <w10:wrap anchorx="page" anchory="page"/>
              <w10:anchorlock/>
            </v:line>
          </w:pict>
        </mc:Fallback>
      </mc:AlternateContent>
    </w:r>
    <w:r>
      <w:rPr>
        <w:rStyle w:val="ZpatnadpisChar"/>
        <w:b w:val="0"/>
        <w:bCs w:val="0"/>
        <w:sz w:val="18"/>
      </w:rPr>
      <w:t>Telefon: +420 416 786 536</w:t>
    </w:r>
    <w:r w:rsidRPr="007659DB">
      <w:rPr>
        <w:rStyle w:val="ZpatnadpisChar"/>
        <w:b w:val="0"/>
        <w:bCs w:val="0"/>
        <w:sz w:val="18"/>
      </w:rPr>
      <w:tab/>
    </w:r>
    <w:r>
      <w:rPr>
        <w:rStyle w:val="ZpatnadpisChar"/>
        <w:b w:val="0"/>
        <w:bCs w:val="0"/>
        <w:sz w:val="18"/>
      </w:rPr>
      <w:t xml:space="preserve">Datová schránka: </w:t>
    </w:r>
    <w:proofErr w:type="spellStart"/>
    <w:r>
      <w:rPr>
        <w:rStyle w:val="ZpatnadpisChar"/>
        <w:b w:val="0"/>
        <w:bCs w:val="0"/>
        <w:sz w:val="18"/>
      </w:rPr>
      <w:t>rikbddn</w:t>
    </w:r>
    <w:proofErr w:type="spellEnd"/>
  </w:p>
  <w:p w14:paraId="49041198" w14:textId="7E0067F4" w:rsidR="004F5E5A" w:rsidRPr="007659DB" w:rsidRDefault="004F5E5A" w:rsidP="004F5E5A">
    <w:pPr>
      <w:pStyle w:val="Zpattext0"/>
      <w:tabs>
        <w:tab w:val="right" w:pos="10204"/>
      </w:tabs>
    </w:pPr>
    <w:r>
      <w:rPr>
        <w:rStyle w:val="ZpattextChar0"/>
      </w:rPr>
      <w:t>IČO: 00263851</w:t>
    </w:r>
    <w:r w:rsidRPr="007659DB">
      <w:tab/>
    </w:r>
    <w:r>
      <w:rPr>
        <w:rStyle w:val="ZpatnadpisChar"/>
        <w:b w:val="0"/>
        <w:bCs w:val="0"/>
        <w:sz w:val="18"/>
      </w:rPr>
      <w:t>Fax: +420 416 786 109</w:t>
    </w:r>
    <w:r w:rsidRPr="007659DB">
      <w:rPr>
        <w:rStyle w:val="ZpattextChar0"/>
      </w:rPr>
      <w:tab/>
    </w:r>
    <w:r>
      <w:rPr>
        <w:rStyle w:val="ZpatnadpisChar"/>
        <w:b w:val="0"/>
        <w:bCs w:val="0"/>
        <w:sz w:val="18"/>
      </w:rPr>
      <w:t>E-mail: podatelna@kresice.cz</w:t>
    </w:r>
  </w:p>
  <w:p w14:paraId="2DD104DE" w14:textId="7B529393" w:rsidR="003115D9" w:rsidRPr="004F5E5A" w:rsidRDefault="004F5E5A" w:rsidP="004F5E5A">
    <w:pPr>
      <w:pStyle w:val="Zpattext0"/>
      <w:rPr>
        <w:rStyle w:val="Zpat-nadpisChar"/>
        <w:b w:val="0"/>
        <w:color w:val="2B307B"/>
        <w:szCs w:val="20"/>
      </w:rPr>
    </w:pPr>
    <w:r>
      <w:rPr>
        <w:rStyle w:val="ZpattextChar0"/>
      </w:rPr>
      <w:t>DIČ: CZ00263851</w:t>
    </w:r>
    <w:r w:rsidRPr="007659DB">
      <w:tab/>
    </w:r>
    <w:r w:rsidRPr="007659DB">
      <w:rPr>
        <w:rStyle w:val="ZpatnadpisChar"/>
        <w:b w:val="0"/>
        <w:bCs w:val="0"/>
        <w:sz w:val="18"/>
      </w:rPr>
      <w:t>Číslo účtu:</w:t>
    </w:r>
    <w:r>
      <w:rPr>
        <w:rStyle w:val="ZpatnadpisChar"/>
        <w:b w:val="0"/>
        <w:bCs w:val="0"/>
        <w:sz w:val="18"/>
      </w:rPr>
      <w:t xml:space="preserve"> 4522471/0100</w:t>
    </w:r>
    <w:r w:rsidRPr="007659DB">
      <w:tab/>
    </w:r>
    <w:r>
      <w:rPr>
        <w:rStyle w:val="ZpatnadpisChar"/>
        <w:b w:val="0"/>
        <w:bCs w:val="0"/>
        <w:sz w:val="18"/>
      </w:rPr>
      <w:t>www.kresice.cz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6DA5F" w14:textId="77777777" w:rsidR="001F1C1C" w:rsidRDefault="001F1C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56EE1" w14:textId="77777777" w:rsidR="00D67E38" w:rsidRDefault="00D67E38" w:rsidP="003115D9">
      <w:r>
        <w:separator/>
      </w:r>
    </w:p>
  </w:footnote>
  <w:footnote w:type="continuationSeparator" w:id="0">
    <w:p w14:paraId="1D2D7203" w14:textId="77777777" w:rsidR="00D67E38" w:rsidRDefault="00D67E38" w:rsidP="00311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FEC59" w14:textId="4414BD07" w:rsidR="002D0CB3" w:rsidRPr="009125AD" w:rsidRDefault="0043316D" w:rsidP="002D0CB3">
    <w:pPr>
      <w:pStyle w:val="Zhlavnzevobce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DF6A7" w14:textId="6AA48C15" w:rsidR="004F5E5A" w:rsidRDefault="004F5E5A" w:rsidP="004F5E5A">
    <w:pPr>
      <w:pStyle w:val="Zhlavnzevobce"/>
    </w:pPr>
    <w:r>
      <w:drawing>
        <wp:anchor distT="0" distB="0" distL="114300" distR="114300" simplePos="0" relativeHeight="251707904" behindDoc="0" locked="1" layoutInCell="1" allowOverlap="0" wp14:anchorId="6DBEA996" wp14:editId="38248D03">
          <wp:simplePos x="0" y="0"/>
          <wp:positionH relativeFrom="page">
            <wp:posOffset>180340</wp:posOffset>
          </wp:positionH>
          <wp:positionV relativeFrom="page">
            <wp:posOffset>0</wp:posOffset>
          </wp:positionV>
          <wp:extent cx="1864800" cy="1314000"/>
          <wp:effectExtent l="0" t="0" r="0" b="0"/>
          <wp:wrapSquare wrapText="bothSides"/>
          <wp:docPr id="1891894509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894509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800" cy="131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125AD">
      <mc:AlternateContent>
        <mc:Choice Requires="wps">
          <w:drawing>
            <wp:anchor distT="0" distB="0" distL="114300" distR="114300" simplePos="0" relativeHeight="251706880" behindDoc="0" locked="1" layoutInCell="1" allowOverlap="0" wp14:anchorId="3E70AF11" wp14:editId="03F8EADB">
              <wp:simplePos x="0" y="0"/>
              <wp:positionH relativeFrom="margin">
                <wp:align>center</wp:align>
              </wp:positionH>
              <wp:positionV relativeFrom="page">
                <wp:posOffset>1332230</wp:posOffset>
              </wp:positionV>
              <wp:extent cx="6480000" cy="0"/>
              <wp:effectExtent l="0" t="0" r="0" b="0"/>
              <wp:wrapNone/>
              <wp:docPr id="105100378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FC03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E15A31" id="Přímá spojnice 1" o:spid="_x0000_s1026" style="position:absolute;z-index:251706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" from="0,104.9pt" to="510.25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" o:allowoverlap="f" strokecolor="#8fc034" strokeweight="2pt">
              <v:stroke joinstyle="miter"/>
              <w10:wrap anchorx="margin" anchory="page"/>
              <w10:anchorlock/>
            </v:line>
          </w:pict>
        </mc:Fallback>
      </mc:AlternateContent>
    </w:r>
    <w:r>
      <w:t>Obec Křešice</w:t>
    </w:r>
  </w:p>
  <w:p w14:paraId="08EC567D" w14:textId="77777777" w:rsidR="004F5E5A" w:rsidRDefault="004F5E5A" w:rsidP="004F5E5A">
    <w:pPr>
      <w:pStyle w:val="Zhlavadresa"/>
    </w:pPr>
    <w:r>
      <w:t>Nádražní 84, 411 84 Křešice</w:t>
    </w:r>
  </w:p>
  <w:p w14:paraId="7E444EC4" w14:textId="12047523" w:rsidR="007A1420" w:rsidRDefault="007A1420" w:rsidP="004F5E5A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72616" w14:textId="3E83099E" w:rsidR="003115D9" w:rsidRDefault="000342B5" w:rsidP="004906A0">
    <w:pPr>
      <w:pStyle w:val="Zhlavnzevobce"/>
    </w:pPr>
    <w:r>
      <w:drawing>
        <wp:anchor distT="0" distB="0" distL="114300" distR="114300" simplePos="0" relativeHeight="251697664" behindDoc="0" locked="1" layoutInCell="1" allowOverlap="0" wp14:anchorId="66B92E39" wp14:editId="5F651512">
          <wp:simplePos x="0" y="0"/>
          <wp:positionH relativeFrom="page">
            <wp:posOffset>180340</wp:posOffset>
          </wp:positionH>
          <wp:positionV relativeFrom="page">
            <wp:posOffset>0</wp:posOffset>
          </wp:positionV>
          <wp:extent cx="1864800" cy="1314000"/>
          <wp:effectExtent l="0" t="0" r="0" b="0"/>
          <wp:wrapSquare wrapText="bothSides"/>
          <wp:docPr id="26962014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620147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800" cy="131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32E3" w:rsidRPr="009125AD">
      <mc:AlternateContent>
        <mc:Choice Requires="wps">
          <w:drawing>
            <wp:anchor distT="0" distB="0" distL="114300" distR="114300" simplePos="0" relativeHeight="251652608" behindDoc="0" locked="1" layoutInCell="1" allowOverlap="0" wp14:anchorId="504AF0D2" wp14:editId="230504BB">
              <wp:simplePos x="0" y="0"/>
              <wp:positionH relativeFrom="margin">
                <wp:align>center</wp:align>
              </wp:positionH>
              <wp:positionV relativeFrom="page">
                <wp:posOffset>1332230</wp:posOffset>
              </wp:positionV>
              <wp:extent cx="6480000" cy="0"/>
              <wp:effectExtent l="0" t="0" r="0" b="0"/>
              <wp:wrapNone/>
              <wp:docPr id="814547982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FC03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EC269F" id="Přímá spojnice 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" from="0,104.9pt" to="510.25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" o:allowoverlap="f" strokecolor="#8fc034" strokeweight="2pt">
              <v:stroke joinstyle="miter"/>
              <w10:wrap anchorx="margin" anchory="page"/>
              <w10:anchorlock/>
            </v:line>
          </w:pict>
        </mc:Fallback>
      </mc:AlternateContent>
    </w:r>
    <w:r w:rsidR="007A1420">
      <w:t>Obec</w:t>
    </w:r>
    <w:r w:rsidR="00E56308">
      <w:t>ní úřad</w:t>
    </w:r>
    <w:r w:rsidR="007A1420">
      <w:t xml:space="preserve"> K</w:t>
    </w:r>
    <w:r w:rsidR="004F5E5A">
      <w:t>řešice</w:t>
    </w:r>
  </w:p>
  <w:p w14:paraId="6E1CDEB3" w14:textId="024FD6B4" w:rsidR="007659DB" w:rsidRDefault="007A1420" w:rsidP="004906A0">
    <w:pPr>
      <w:pStyle w:val="Zhlavadresa"/>
    </w:pPr>
    <w:r>
      <w:t>N</w:t>
    </w:r>
    <w:r w:rsidR="004F5E5A">
      <w:t>ádražní 84, 411 4</w:t>
    </w:r>
    <w:r w:rsidR="003048C8">
      <w:t>8</w:t>
    </w:r>
    <w:r w:rsidR="004F5E5A">
      <w:t xml:space="preserve"> Křešice</w:t>
    </w:r>
  </w:p>
  <w:p w14:paraId="64986885" w14:textId="77777777" w:rsidR="007659DB" w:rsidRPr="009125AD" w:rsidRDefault="007659DB" w:rsidP="004906A0">
    <w:pPr>
      <w:pStyle w:val="Zhlavnzevob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7.4pt;height:39pt;visibility:visible;mso-wrap-style:square" o:bullet="t">
        <v:imagedata r:id="rId1" o:title=""/>
      </v:shape>
    </w:pict>
  </w:numPicBullet>
  <w:numPicBullet w:numPicBulletId="1">
    <w:pict>
      <v:shape id="_x0000_i1039" type="#_x0000_t75" style="width:10.8pt;height:21.6pt;visibility:visible;mso-wrap-style:square" o:bullet="t">
        <v:imagedata r:id="rId2" o:title=""/>
      </v:shape>
    </w:pict>
  </w:numPicBullet>
  <w:numPicBullet w:numPicBulletId="2">
    <w:pict>
      <v:shape id="_x0000_i1040" type="#_x0000_t75" style="width:11.4pt;height:7.8pt;visibility:visible;mso-wrap-style:square" o:bullet="t">
        <v:imagedata r:id="rId3" o:title="" cropright="-1186f"/>
      </v:shape>
    </w:pict>
  </w:numPicBullet>
  <w:numPicBullet w:numPicBulletId="3">
    <w:pict>
      <v:shape id="_x0000_i1041" type="#_x0000_t75" style="width:24pt;height:12.6pt;visibility:visible;mso-wrap-style:square" o:bullet="t">
        <v:imagedata r:id="rId4" o:title=""/>
      </v:shape>
    </w:pict>
  </w:numPicBullet>
  <w:abstractNum w:abstractNumId="0" w15:restartNumberingAfterBreak="0">
    <w:nsid w:val="008227B5"/>
    <w:multiLevelType w:val="multilevel"/>
    <w:tmpl w:val="2094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67B44"/>
    <w:multiLevelType w:val="multilevel"/>
    <w:tmpl w:val="5C769F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951ADB"/>
    <w:multiLevelType w:val="multilevel"/>
    <w:tmpl w:val="223CC4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43C1F69"/>
    <w:multiLevelType w:val="multilevel"/>
    <w:tmpl w:val="0405001D"/>
    <w:numStyleLink w:val="Styl1"/>
  </w:abstractNum>
  <w:abstractNum w:abstractNumId="4" w15:restartNumberingAfterBreak="0">
    <w:nsid w:val="073412C0"/>
    <w:multiLevelType w:val="hybridMultilevel"/>
    <w:tmpl w:val="417A5032"/>
    <w:lvl w:ilvl="0" w:tplc="040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5" w15:restartNumberingAfterBreak="0">
    <w:nsid w:val="0E755705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9F709E"/>
    <w:multiLevelType w:val="hybridMultilevel"/>
    <w:tmpl w:val="8FC02A9A"/>
    <w:lvl w:ilvl="0" w:tplc="C12E9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43E86"/>
    <w:multiLevelType w:val="hybridMultilevel"/>
    <w:tmpl w:val="BD446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6688C"/>
    <w:multiLevelType w:val="multilevel"/>
    <w:tmpl w:val="0AC0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F91527"/>
    <w:multiLevelType w:val="hybridMultilevel"/>
    <w:tmpl w:val="4B824C18"/>
    <w:lvl w:ilvl="0" w:tplc="BA945C7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E62D2C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B794C"/>
    <w:multiLevelType w:val="multilevel"/>
    <w:tmpl w:val="F208D77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8A4597E"/>
    <w:multiLevelType w:val="multilevel"/>
    <w:tmpl w:val="605651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D1416DF"/>
    <w:multiLevelType w:val="hybridMultilevel"/>
    <w:tmpl w:val="4DCA9FBC"/>
    <w:lvl w:ilvl="0" w:tplc="3716C23E">
      <w:start w:val="1"/>
      <w:numFmt w:val="bullet"/>
      <w:pStyle w:val="Odrky"/>
      <w:lvlText w:val=""/>
      <w:lvlJc w:val="left"/>
      <w:pPr>
        <w:ind w:left="644" w:hanging="360"/>
      </w:pPr>
      <w:rPr>
        <w:rFonts w:ascii="Symbol" w:hAnsi="Symbol" w:hint="default"/>
        <w:color w:val="8FC03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03D4E"/>
    <w:multiLevelType w:val="multilevel"/>
    <w:tmpl w:val="3B92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997FAC"/>
    <w:multiLevelType w:val="hybridMultilevel"/>
    <w:tmpl w:val="986AAE20"/>
    <w:lvl w:ilvl="0" w:tplc="CE5421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51DC3"/>
    <w:multiLevelType w:val="multilevel"/>
    <w:tmpl w:val="93C6A7B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C3C0437"/>
    <w:multiLevelType w:val="hybridMultilevel"/>
    <w:tmpl w:val="1F0C6664"/>
    <w:lvl w:ilvl="0" w:tplc="1110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E7356"/>
    <w:multiLevelType w:val="multilevel"/>
    <w:tmpl w:val="160C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921558"/>
    <w:multiLevelType w:val="multilevel"/>
    <w:tmpl w:val="18D6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5E6C6C"/>
    <w:multiLevelType w:val="multilevel"/>
    <w:tmpl w:val="641C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C936642"/>
    <w:multiLevelType w:val="hybridMultilevel"/>
    <w:tmpl w:val="8A066A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279C2"/>
    <w:multiLevelType w:val="multilevel"/>
    <w:tmpl w:val="0405001D"/>
    <w:numStyleLink w:val="Styl1"/>
  </w:abstractNum>
  <w:abstractNum w:abstractNumId="22" w15:restartNumberingAfterBreak="0">
    <w:nsid w:val="511A1E4D"/>
    <w:multiLevelType w:val="hybridMultilevel"/>
    <w:tmpl w:val="6ACA537C"/>
    <w:lvl w:ilvl="0" w:tplc="134A760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F609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AAF6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FEC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486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F4E2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8E3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5258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92CF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D363309"/>
    <w:multiLevelType w:val="hybridMultilevel"/>
    <w:tmpl w:val="1E6A3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75976"/>
    <w:multiLevelType w:val="hybridMultilevel"/>
    <w:tmpl w:val="807A2E22"/>
    <w:lvl w:ilvl="0" w:tplc="DAFC7E3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D1EE6"/>
    <w:multiLevelType w:val="multilevel"/>
    <w:tmpl w:val="2E1E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A50F85"/>
    <w:multiLevelType w:val="multilevel"/>
    <w:tmpl w:val="0638CA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562361F"/>
    <w:multiLevelType w:val="hybridMultilevel"/>
    <w:tmpl w:val="6248001E"/>
    <w:lvl w:ilvl="0" w:tplc="C8EA73F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934DA1"/>
    <w:multiLevelType w:val="hybridMultilevel"/>
    <w:tmpl w:val="3BFA5044"/>
    <w:lvl w:ilvl="0" w:tplc="A1167B3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4E5308"/>
    <w:multiLevelType w:val="hybridMultilevel"/>
    <w:tmpl w:val="61C2EA1E"/>
    <w:lvl w:ilvl="0" w:tplc="1286FE0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304DA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C4A31"/>
    <w:multiLevelType w:val="hybridMultilevel"/>
    <w:tmpl w:val="0B646780"/>
    <w:lvl w:ilvl="0" w:tplc="F9DE702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309C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2A59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287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8E13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0462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0F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67C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6A9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DFE44DB"/>
    <w:multiLevelType w:val="multilevel"/>
    <w:tmpl w:val="0405001D"/>
    <w:numStyleLink w:val="Styl1"/>
  </w:abstractNum>
  <w:num w:numId="1" w16cid:durableId="1514420702">
    <w:abstractNumId w:val="24"/>
  </w:num>
  <w:num w:numId="2" w16cid:durableId="1558979877">
    <w:abstractNumId w:val="5"/>
  </w:num>
  <w:num w:numId="3" w16cid:durableId="842277302">
    <w:abstractNumId w:val="31"/>
  </w:num>
  <w:num w:numId="4" w16cid:durableId="374235487">
    <w:abstractNumId w:val="21"/>
  </w:num>
  <w:num w:numId="5" w16cid:durableId="1338078212">
    <w:abstractNumId w:val="3"/>
  </w:num>
  <w:num w:numId="6" w16cid:durableId="1325354324">
    <w:abstractNumId w:val="29"/>
  </w:num>
  <w:num w:numId="7" w16cid:durableId="285938541">
    <w:abstractNumId w:val="9"/>
  </w:num>
  <w:num w:numId="8" w16cid:durableId="218783879">
    <w:abstractNumId w:val="11"/>
  </w:num>
  <w:num w:numId="9" w16cid:durableId="1507011344">
    <w:abstractNumId w:val="14"/>
  </w:num>
  <w:num w:numId="10" w16cid:durableId="136844378">
    <w:abstractNumId w:val="28"/>
  </w:num>
  <w:num w:numId="11" w16cid:durableId="1031346565">
    <w:abstractNumId w:val="19"/>
  </w:num>
  <w:num w:numId="12" w16cid:durableId="1843541216">
    <w:abstractNumId w:val="1"/>
  </w:num>
  <w:num w:numId="13" w16cid:durableId="902105677">
    <w:abstractNumId w:val="26"/>
  </w:num>
  <w:num w:numId="14" w16cid:durableId="2060586733">
    <w:abstractNumId w:val="15"/>
  </w:num>
  <w:num w:numId="15" w16cid:durableId="2018728391">
    <w:abstractNumId w:val="30"/>
  </w:num>
  <w:num w:numId="16" w16cid:durableId="1429081849">
    <w:abstractNumId w:val="22"/>
  </w:num>
  <w:num w:numId="17" w16cid:durableId="2033139836">
    <w:abstractNumId w:val="2"/>
  </w:num>
  <w:num w:numId="18" w16cid:durableId="627204318">
    <w:abstractNumId w:val="10"/>
  </w:num>
  <w:num w:numId="19" w16cid:durableId="1167597046">
    <w:abstractNumId w:val="7"/>
  </w:num>
  <w:num w:numId="20" w16cid:durableId="708333626">
    <w:abstractNumId w:val="12"/>
  </w:num>
  <w:num w:numId="21" w16cid:durableId="886990045">
    <w:abstractNumId w:val="6"/>
  </w:num>
  <w:num w:numId="22" w16cid:durableId="1712345540">
    <w:abstractNumId w:val="16"/>
  </w:num>
  <w:num w:numId="23" w16cid:durableId="645860578">
    <w:abstractNumId w:val="23"/>
  </w:num>
  <w:num w:numId="24" w16cid:durableId="549150581">
    <w:abstractNumId w:val="20"/>
  </w:num>
  <w:num w:numId="25" w16cid:durableId="1965765599">
    <w:abstractNumId w:val="8"/>
  </w:num>
  <w:num w:numId="26" w16cid:durableId="2107067989">
    <w:abstractNumId w:val="17"/>
  </w:num>
  <w:num w:numId="27" w16cid:durableId="1294480176">
    <w:abstractNumId w:val="25"/>
  </w:num>
  <w:num w:numId="28" w16cid:durableId="1126117320">
    <w:abstractNumId w:val="0"/>
  </w:num>
  <w:num w:numId="29" w16cid:durableId="659697037">
    <w:abstractNumId w:val="13"/>
  </w:num>
  <w:num w:numId="30" w16cid:durableId="1771126577">
    <w:abstractNumId w:val="18"/>
  </w:num>
  <w:num w:numId="31" w16cid:durableId="1190098440">
    <w:abstractNumId w:val="27"/>
  </w:num>
  <w:num w:numId="32" w16cid:durableId="245071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3402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5A"/>
    <w:rsid w:val="00003FB4"/>
    <w:rsid w:val="00015655"/>
    <w:rsid w:val="000162ED"/>
    <w:rsid w:val="000342B5"/>
    <w:rsid w:val="0004244E"/>
    <w:rsid w:val="00052522"/>
    <w:rsid w:val="00063FC6"/>
    <w:rsid w:val="0007136B"/>
    <w:rsid w:val="000745B0"/>
    <w:rsid w:val="000A37E7"/>
    <w:rsid w:val="000A3D95"/>
    <w:rsid w:val="000E0EC7"/>
    <w:rsid w:val="000E1E2A"/>
    <w:rsid w:val="000F5551"/>
    <w:rsid w:val="0016082E"/>
    <w:rsid w:val="00165515"/>
    <w:rsid w:val="00173975"/>
    <w:rsid w:val="0017729D"/>
    <w:rsid w:val="0018046A"/>
    <w:rsid w:val="001B38C9"/>
    <w:rsid w:val="001B5E94"/>
    <w:rsid w:val="001B6A8D"/>
    <w:rsid w:val="001E6669"/>
    <w:rsid w:val="001F1C1C"/>
    <w:rsid w:val="00232CE7"/>
    <w:rsid w:val="00234B5F"/>
    <w:rsid w:val="00244C90"/>
    <w:rsid w:val="00245662"/>
    <w:rsid w:val="002466EE"/>
    <w:rsid w:val="002533EC"/>
    <w:rsid w:val="00262141"/>
    <w:rsid w:val="002B04CE"/>
    <w:rsid w:val="002D0CB3"/>
    <w:rsid w:val="002D706E"/>
    <w:rsid w:val="002E1205"/>
    <w:rsid w:val="002F4CCD"/>
    <w:rsid w:val="00302CF4"/>
    <w:rsid w:val="003048C8"/>
    <w:rsid w:val="003115D9"/>
    <w:rsid w:val="003309AC"/>
    <w:rsid w:val="003459E6"/>
    <w:rsid w:val="00354BF2"/>
    <w:rsid w:val="00361716"/>
    <w:rsid w:val="003645E4"/>
    <w:rsid w:val="003749FF"/>
    <w:rsid w:val="00385D58"/>
    <w:rsid w:val="00387469"/>
    <w:rsid w:val="003A12D7"/>
    <w:rsid w:val="003B3B8E"/>
    <w:rsid w:val="003C4245"/>
    <w:rsid w:val="003D5618"/>
    <w:rsid w:val="003D5EA8"/>
    <w:rsid w:val="003F2E05"/>
    <w:rsid w:val="003F6AAF"/>
    <w:rsid w:val="00407526"/>
    <w:rsid w:val="004176C5"/>
    <w:rsid w:val="0043316D"/>
    <w:rsid w:val="00444109"/>
    <w:rsid w:val="0045762D"/>
    <w:rsid w:val="0046138D"/>
    <w:rsid w:val="004906A0"/>
    <w:rsid w:val="004A0E0A"/>
    <w:rsid w:val="004B29D9"/>
    <w:rsid w:val="004D283E"/>
    <w:rsid w:val="004E10EE"/>
    <w:rsid w:val="004E2FE8"/>
    <w:rsid w:val="004E4D1B"/>
    <w:rsid w:val="004E5F9C"/>
    <w:rsid w:val="004F2EF0"/>
    <w:rsid w:val="004F5E5A"/>
    <w:rsid w:val="004F7694"/>
    <w:rsid w:val="005032E3"/>
    <w:rsid w:val="00510D06"/>
    <w:rsid w:val="00522DB7"/>
    <w:rsid w:val="005306CB"/>
    <w:rsid w:val="00563825"/>
    <w:rsid w:val="005772EC"/>
    <w:rsid w:val="00582207"/>
    <w:rsid w:val="00587DFB"/>
    <w:rsid w:val="00591454"/>
    <w:rsid w:val="005A0B3D"/>
    <w:rsid w:val="005A3A08"/>
    <w:rsid w:val="005B1E70"/>
    <w:rsid w:val="005B698B"/>
    <w:rsid w:val="005B6CFD"/>
    <w:rsid w:val="005C5BF7"/>
    <w:rsid w:val="005C6427"/>
    <w:rsid w:val="005D5A21"/>
    <w:rsid w:val="005E5734"/>
    <w:rsid w:val="005E7B6E"/>
    <w:rsid w:val="005F4C7A"/>
    <w:rsid w:val="006031F4"/>
    <w:rsid w:val="00604E7C"/>
    <w:rsid w:val="00624CC5"/>
    <w:rsid w:val="00631F8C"/>
    <w:rsid w:val="006405F3"/>
    <w:rsid w:val="00642896"/>
    <w:rsid w:val="00646952"/>
    <w:rsid w:val="0065566D"/>
    <w:rsid w:val="00664677"/>
    <w:rsid w:val="00670AEB"/>
    <w:rsid w:val="00682B23"/>
    <w:rsid w:val="0069339A"/>
    <w:rsid w:val="006B0BED"/>
    <w:rsid w:val="006B3E05"/>
    <w:rsid w:val="006C68B8"/>
    <w:rsid w:val="006D06F1"/>
    <w:rsid w:val="006D38BD"/>
    <w:rsid w:val="006D759C"/>
    <w:rsid w:val="006E1EFA"/>
    <w:rsid w:val="006F042D"/>
    <w:rsid w:val="00727000"/>
    <w:rsid w:val="0073210D"/>
    <w:rsid w:val="00751549"/>
    <w:rsid w:val="00762785"/>
    <w:rsid w:val="007659DB"/>
    <w:rsid w:val="00770266"/>
    <w:rsid w:val="00790FE7"/>
    <w:rsid w:val="007A1420"/>
    <w:rsid w:val="007A53FF"/>
    <w:rsid w:val="007B3AFD"/>
    <w:rsid w:val="007B564E"/>
    <w:rsid w:val="007C21AB"/>
    <w:rsid w:val="00803EA5"/>
    <w:rsid w:val="00812737"/>
    <w:rsid w:val="00814260"/>
    <w:rsid w:val="00816843"/>
    <w:rsid w:val="00817555"/>
    <w:rsid w:val="00835EF6"/>
    <w:rsid w:val="008627C7"/>
    <w:rsid w:val="00862C03"/>
    <w:rsid w:val="00864012"/>
    <w:rsid w:val="00882433"/>
    <w:rsid w:val="008A5809"/>
    <w:rsid w:val="008B03B1"/>
    <w:rsid w:val="008C2DB2"/>
    <w:rsid w:val="008C3B39"/>
    <w:rsid w:val="008E0B39"/>
    <w:rsid w:val="008F3976"/>
    <w:rsid w:val="009125AD"/>
    <w:rsid w:val="00920794"/>
    <w:rsid w:val="009228BB"/>
    <w:rsid w:val="00924D90"/>
    <w:rsid w:val="00946C88"/>
    <w:rsid w:val="00947D57"/>
    <w:rsid w:val="009851AF"/>
    <w:rsid w:val="009929F6"/>
    <w:rsid w:val="009D72E8"/>
    <w:rsid w:val="00A14D48"/>
    <w:rsid w:val="00A15C8E"/>
    <w:rsid w:val="00A31BBD"/>
    <w:rsid w:val="00A33860"/>
    <w:rsid w:val="00A54B7A"/>
    <w:rsid w:val="00A563E8"/>
    <w:rsid w:val="00A65FEB"/>
    <w:rsid w:val="00A74B46"/>
    <w:rsid w:val="00A759AE"/>
    <w:rsid w:val="00AB1141"/>
    <w:rsid w:val="00AB3FA1"/>
    <w:rsid w:val="00AB5CDC"/>
    <w:rsid w:val="00AC4625"/>
    <w:rsid w:val="00AC7A1C"/>
    <w:rsid w:val="00AE6BBA"/>
    <w:rsid w:val="00B20E79"/>
    <w:rsid w:val="00B30000"/>
    <w:rsid w:val="00B56E47"/>
    <w:rsid w:val="00B64CA6"/>
    <w:rsid w:val="00B709A5"/>
    <w:rsid w:val="00B9251B"/>
    <w:rsid w:val="00B951E4"/>
    <w:rsid w:val="00BB1D29"/>
    <w:rsid w:val="00BC2B2A"/>
    <w:rsid w:val="00BF5662"/>
    <w:rsid w:val="00BF7E44"/>
    <w:rsid w:val="00C15C5B"/>
    <w:rsid w:val="00C20177"/>
    <w:rsid w:val="00C262A8"/>
    <w:rsid w:val="00C406F5"/>
    <w:rsid w:val="00C46EB1"/>
    <w:rsid w:val="00C53CE4"/>
    <w:rsid w:val="00C67299"/>
    <w:rsid w:val="00C94E55"/>
    <w:rsid w:val="00CA4FAE"/>
    <w:rsid w:val="00CA5B71"/>
    <w:rsid w:val="00CA7F96"/>
    <w:rsid w:val="00CB67F4"/>
    <w:rsid w:val="00CF6B8A"/>
    <w:rsid w:val="00D07878"/>
    <w:rsid w:val="00D10302"/>
    <w:rsid w:val="00D16BBB"/>
    <w:rsid w:val="00D213E9"/>
    <w:rsid w:val="00D36DB3"/>
    <w:rsid w:val="00D60C74"/>
    <w:rsid w:val="00D618DB"/>
    <w:rsid w:val="00D67E38"/>
    <w:rsid w:val="00D712BE"/>
    <w:rsid w:val="00D74099"/>
    <w:rsid w:val="00D77BE8"/>
    <w:rsid w:val="00D853C2"/>
    <w:rsid w:val="00D85C4A"/>
    <w:rsid w:val="00D87F3B"/>
    <w:rsid w:val="00D93562"/>
    <w:rsid w:val="00D96987"/>
    <w:rsid w:val="00DB0171"/>
    <w:rsid w:val="00DC18C1"/>
    <w:rsid w:val="00DE046F"/>
    <w:rsid w:val="00DE707D"/>
    <w:rsid w:val="00E16511"/>
    <w:rsid w:val="00E20A1F"/>
    <w:rsid w:val="00E229A2"/>
    <w:rsid w:val="00E41B58"/>
    <w:rsid w:val="00E47979"/>
    <w:rsid w:val="00E53C28"/>
    <w:rsid w:val="00E54754"/>
    <w:rsid w:val="00E56308"/>
    <w:rsid w:val="00E61126"/>
    <w:rsid w:val="00E62E5F"/>
    <w:rsid w:val="00E90783"/>
    <w:rsid w:val="00E948D1"/>
    <w:rsid w:val="00E94B52"/>
    <w:rsid w:val="00EA546A"/>
    <w:rsid w:val="00EA5CCD"/>
    <w:rsid w:val="00EB0A7A"/>
    <w:rsid w:val="00EC115F"/>
    <w:rsid w:val="00ED15CE"/>
    <w:rsid w:val="00ED1E07"/>
    <w:rsid w:val="00EF1151"/>
    <w:rsid w:val="00EF4453"/>
    <w:rsid w:val="00F0624A"/>
    <w:rsid w:val="00F15E11"/>
    <w:rsid w:val="00F554A9"/>
    <w:rsid w:val="00F63E8F"/>
    <w:rsid w:val="00F7101E"/>
    <w:rsid w:val="00F808CE"/>
    <w:rsid w:val="00F82DDB"/>
    <w:rsid w:val="00F82F99"/>
    <w:rsid w:val="00FB540D"/>
    <w:rsid w:val="00FC0FAA"/>
    <w:rsid w:val="00FC1B58"/>
    <w:rsid w:val="00FD022A"/>
    <w:rsid w:val="00FD052E"/>
    <w:rsid w:val="00FD682C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B800D3F"/>
  <w15:docId w15:val="{7C64668A-3075-42E7-8F21-5A5C86AF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5E5A"/>
    <w:pPr>
      <w:keepLines/>
      <w:spacing w:before="240" w:after="120" w:line="276" w:lineRule="auto"/>
      <w:outlineLvl w:val="1"/>
    </w:pPr>
    <w:rPr>
      <w:rFonts w:ascii="Verdana" w:hAnsi="Verdana" w:cs="Arial"/>
      <w:color w:val="413D3A"/>
      <w:sz w:val="24"/>
    </w:rPr>
  </w:style>
  <w:style w:type="paragraph" w:styleId="Nadpis1">
    <w:name w:val="heading 1"/>
    <w:basedOn w:val="citt"/>
    <w:next w:val="Normln"/>
    <w:link w:val="Nadpis1Char"/>
    <w:uiPriority w:val="9"/>
    <w:qFormat/>
    <w:rsid w:val="004F5E5A"/>
    <w:pPr>
      <w:keepNext/>
      <w:suppressAutoHyphens/>
      <w:spacing w:line="276" w:lineRule="auto"/>
      <w:outlineLvl w:val="0"/>
    </w:pPr>
    <w:rPr>
      <w:rFonts w:ascii="Verdana" w:hAnsi="Verdana"/>
      <w:b/>
      <w:i w:val="0"/>
      <w:iCs w:val="0"/>
      <w:color w:val="413D3A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5E5A"/>
    <w:pPr>
      <w:keepNext/>
      <w:keepLines w:val="0"/>
    </w:pPr>
    <w:rPr>
      <w:rFonts w:eastAsiaTheme="majorEastAsia" w:cstheme="majorBidi"/>
      <w:b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A1420"/>
    <w:pPr>
      <w:keepNext/>
      <w:keepLines w:val="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CF6B8A"/>
    <w:p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8D1"/>
    <w:pPr>
      <w:tabs>
        <w:tab w:val="center" w:pos="4513"/>
        <w:tab w:val="right" w:pos="9026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948D1"/>
  </w:style>
  <w:style w:type="paragraph" w:styleId="Zpat">
    <w:name w:val="footer"/>
    <w:basedOn w:val="Normln"/>
    <w:link w:val="ZpatChar"/>
    <w:uiPriority w:val="99"/>
    <w:unhideWhenUsed/>
    <w:rsid w:val="00F82F99"/>
    <w:pPr>
      <w:tabs>
        <w:tab w:val="center" w:pos="4513"/>
        <w:tab w:val="right" w:pos="9026"/>
      </w:tabs>
      <w:spacing w:before="480" w:after="0"/>
    </w:pPr>
  </w:style>
  <w:style w:type="character" w:customStyle="1" w:styleId="ZpatChar">
    <w:name w:val="Zápatí Char"/>
    <w:basedOn w:val="Standardnpsmoodstavce"/>
    <w:link w:val="Zpat"/>
    <w:uiPriority w:val="99"/>
    <w:rsid w:val="00F82F99"/>
    <w:rPr>
      <w:rFonts w:ascii="Verdana" w:hAnsi="Verdana" w:cs="Arial"/>
      <w:color w:val="00353B"/>
    </w:rPr>
  </w:style>
  <w:style w:type="paragraph" w:styleId="Normlnweb">
    <w:name w:val="Normal (Web)"/>
    <w:basedOn w:val="Normln"/>
    <w:uiPriority w:val="99"/>
    <w:semiHidden/>
    <w:unhideWhenUsed/>
    <w:rsid w:val="004E10E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732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FC0FAA"/>
    <w:pPr>
      <w:spacing w:after="0" w:line="240" w:lineRule="auto"/>
    </w:pPr>
    <w:rPr>
      <w:rFonts w:ascii="Roboto" w:hAnsi="Roboto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4F5E5A"/>
    <w:rPr>
      <w:rFonts w:ascii="Verdana" w:hAnsi="Verdana" w:cs="Roboto"/>
      <w:b/>
      <w:color w:val="413D3A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F5E5A"/>
    <w:rPr>
      <w:rFonts w:ascii="Verdana" w:eastAsiaTheme="majorEastAsia" w:hAnsi="Verdana" w:cstheme="majorBidi"/>
      <w:b/>
      <w:color w:val="413D3A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A1420"/>
    <w:rPr>
      <w:rFonts w:ascii="Verdana" w:eastAsiaTheme="majorEastAsia" w:hAnsi="Verdana" w:cstheme="majorBidi"/>
      <w:b/>
      <w:color w:val="484544"/>
      <w:sz w:val="24"/>
      <w:szCs w:val="24"/>
    </w:rPr>
  </w:style>
  <w:style w:type="character" w:styleId="Odkazjemn">
    <w:name w:val="Subtle Reference"/>
    <w:basedOn w:val="Standardnpsmoodstavce"/>
    <w:uiPriority w:val="31"/>
    <w:rsid w:val="00052522"/>
    <w:rPr>
      <w:smallCaps/>
      <w:color w:val="5A5A5A" w:themeColor="text1" w:themeTint="A5"/>
    </w:rPr>
  </w:style>
  <w:style w:type="paragraph" w:styleId="Citt0">
    <w:name w:val="Quote"/>
    <w:basedOn w:val="Normln"/>
    <w:next w:val="Normln"/>
    <w:link w:val="CittChar"/>
    <w:uiPriority w:val="29"/>
    <w:qFormat/>
    <w:rsid w:val="004F5E5A"/>
    <w:pPr>
      <w:keepLines w:val="0"/>
    </w:pPr>
    <w:rPr>
      <w:i/>
      <w:iCs/>
    </w:rPr>
  </w:style>
  <w:style w:type="character" w:customStyle="1" w:styleId="CittChar">
    <w:name w:val="Citát Char"/>
    <w:basedOn w:val="Standardnpsmoodstavce"/>
    <w:link w:val="Citt0"/>
    <w:uiPriority w:val="29"/>
    <w:rsid w:val="004F5E5A"/>
    <w:rPr>
      <w:rFonts w:ascii="Verdana" w:hAnsi="Verdana" w:cs="Arial"/>
      <w:i/>
      <w:iCs/>
      <w:color w:val="413D3A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6B8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numbering" w:customStyle="1" w:styleId="Styl1">
    <w:name w:val="Styl1"/>
    <w:uiPriority w:val="99"/>
    <w:rsid w:val="00920794"/>
    <w:pPr>
      <w:numPr>
        <w:numId w:val="2"/>
      </w:numPr>
    </w:pPr>
  </w:style>
  <w:style w:type="paragraph" w:styleId="Odstavecseseznamem">
    <w:name w:val="List Paragraph"/>
    <w:basedOn w:val="Normln"/>
    <w:link w:val="OdstavecseseznamemChar"/>
    <w:uiPriority w:val="34"/>
    <w:rsid w:val="009207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700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000"/>
    <w:rPr>
      <w:rFonts w:ascii="Tahoma" w:hAnsi="Tahoma" w:cs="Tahoma"/>
      <w:sz w:val="16"/>
      <w:szCs w:val="16"/>
    </w:rPr>
  </w:style>
  <w:style w:type="paragraph" w:customStyle="1" w:styleId="Bezodstavcovhostylu">
    <w:name w:val="[Bez odstavcového stylu]"/>
    <w:link w:val="BezodstavcovhostyluChar"/>
    <w:rsid w:val="0072700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Zkladnodstavec">
    <w:name w:val="[Základní odstavec]"/>
    <w:basedOn w:val="Bezodstavcovhostylu"/>
    <w:link w:val="ZkladnodstavecChar"/>
    <w:uiPriority w:val="99"/>
    <w:rsid w:val="00727000"/>
  </w:style>
  <w:style w:type="character" w:styleId="Hypertextovodkaz">
    <w:name w:val="Hyperlink"/>
    <w:basedOn w:val="Standardnpsmoodstavce"/>
    <w:uiPriority w:val="99"/>
    <w:unhideWhenUsed/>
    <w:rsid w:val="00727000"/>
    <w:rPr>
      <w:color w:val="0563C1" w:themeColor="hyperlink"/>
      <w:u w:val="single"/>
    </w:rPr>
  </w:style>
  <w:style w:type="paragraph" w:customStyle="1" w:styleId="Zhlav-nzev">
    <w:name w:val="Záhlaví - název"/>
    <w:basedOn w:val="Zkladnodstavec"/>
    <w:link w:val="Zhlav-nzevChar"/>
    <w:rsid w:val="00245662"/>
    <w:pPr>
      <w:ind w:right="423"/>
      <w:jc w:val="right"/>
    </w:pPr>
    <w:rPr>
      <w:rFonts w:ascii="Arial" w:hAnsi="Arial" w:cs="Roboto Medium"/>
      <w:color w:val="2D2D2C"/>
      <w:sz w:val="22"/>
      <w:szCs w:val="22"/>
    </w:rPr>
  </w:style>
  <w:style w:type="paragraph" w:customStyle="1" w:styleId="Zhlav-text">
    <w:name w:val="Záhlaví - text"/>
    <w:basedOn w:val="Zkladnodstavec"/>
    <w:link w:val="Zhlav-textChar"/>
    <w:rsid w:val="00245662"/>
    <w:pPr>
      <w:ind w:right="423"/>
      <w:jc w:val="right"/>
    </w:pPr>
    <w:rPr>
      <w:rFonts w:ascii="Arial" w:hAnsi="Arial" w:cs="Roboto"/>
      <w:color w:val="2D2D2C"/>
      <w:sz w:val="18"/>
      <w:szCs w:val="18"/>
    </w:rPr>
  </w:style>
  <w:style w:type="character" w:customStyle="1" w:styleId="BezodstavcovhostyluChar">
    <w:name w:val="[Bez odstavcového stylu] Char"/>
    <w:basedOn w:val="Standardnpsmoodstavce"/>
    <w:link w:val="Bezodstavcovhostylu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kladnodstavecChar">
    <w:name w:val="[Základní odstavec] Char"/>
    <w:basedOn w:val="BezodstavcovhostyluChar"/>
    <w:link w:val="Zkladnodstavec"/>
    <w:uiPriority w:val="99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hlav-nzevChar">
    <w:name w:val="Záhlaví - název Char"/>
    <w:basedOn w:val="ZkladnodstavecChar"/>
    <w:link w:val="Zhlav-nzev"/>
    <w:rsid w:val="00245662"/>
    <w:rPr>
      <w:rFonts w:ascii="Arial" w:hAnsi="Arial" w:cs="Roboto Medium"/>
      <w:color w:val="2D2D2C"/>
      <w:sz w:val="24"/>
      <w:szCs w:val="24"/>
    </w:rPr>
  </w:style>
  <w:style w:type="paragraph" w:customStyle="1" w:styleId="Zpattext">
    <w:name w:val="Zápatí: text"/>
    <w:basedOn w:val="Zkladnodstavec"/>
    <w:link w:val="ZpattextChar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Zhlav-textChar">
    <w:name w:val="Záhlaví - text Char"/>
    <w:basedOn w:val="ZkladnodstavecChar"/>
    <w:link w:val="Zhlav-text"/>
    <w:rsid w:val="00245662"/>
    <w:rPr>
      <w:rFonts w:ascii="Arial" w:hAnsi="Arial" w:cs="Roboto"/>
      <w:color w:val="2D2D2C"/>
      <w:sz w:val="18"/>
      <w:szCs w:val="18"/>
    </w:rPr>
  </w:style>
  <w:style w:type="paragraph" w:customStyle="1" w:styleId="Odrky">
    <w:name w:val="Odrážky"/>
    <w:basedOn w:val="citt"/>
    <w:link w:val="OdrkyChar"/>
    <w:qFormat/>
    <w:rsid w:val="004F5E5A"/>
    <w:pPr>
      <w:numPr>
        <w:numId w:val="20"/>
      </w:numPr>
      <w:suppressAutoHyphens/>
      <w:spacing w:line="276" w:lineRule="auto"/>
    </w:pPr>
    <w:rPr>
      <w:rFonts w:ascii="Verdana" w:hAnsi="Verdana" w:cstheme="minorHAnsi"/>
      <w:i w:val="0"/>
      <w:iCs w:val="0"/>
      <w:color w:val="413D3A"/>
      <w:sz w:val="22"/>
      <w:szCs w:val="22"/>
    </w:rPr>
  </w:style>
  <w:style w:type="character" w:customStyle="1" w:styleId="ZpattextChar">
    <w:name w:val="Zápatí: text Char"/>
    <w:basedOn w:val="ZkladnodstavecChar"/>
    <w:link w:val="Zpattext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682C"/>
    <w:rPr>
      <w:rFonts w:ascii="Roboto" w:hAnsi="Roboto"/>
      <w:color w:val="202020"/>
      <w:sz w:val="24"/>
    </w:rPr>
  </w:style>
  <w:style w:type="character" w:customStyle="1" w:styleId="OdrkyChar">
    <w:name w:val="Odrážky Char"/>
    <w:basedOn w:val="OdstavecseseznamemChar"/>
    <w:link w:val="Odrky"/>
    <w:qFormat/>
    <w:rsid w:val="004F5E5A"/>
    <w:rPr>
      <w:rFonts w:ascii="Verdana" w:hAnsi="Verdana" w:cstheme="minorHAnsi"/>
      <w:color w:val="413D3A"/>
      <w:sz w:val="24"/>
    </w:rPr>
  </w:style>
  <w:style w:type="paragraph" w:customStyle="1" w:styleId="paragraph">
    <w:name w:val="paragraph"/>
    <w:basedOn w:val="Normln"/>
    <w:rsid w:val="00C262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cs-CZ"/>
    </w:rPr>
  </w:style>
  <w:style w:type="character" w:customStyle="1" w:styleId="normaltextrun">
    <w:name w:val="normaltextrun"/>
    <w:basedOn w:val="Standardnpsmoodstavce"/>
    <w:rsid w:val="00C262A8"/>
  </w:style>
  <w:style w:type="character" w:customStyle="1" w:styleId="eop">
    <w:name w:val="eop"/>
    <w:basedOn w:val="Standardnpsmoodstavce"/>
    <w:rsid w:val="00C262A8"/>
  </w:style>
  <w:style w:type="character" w:styleId="Nevyeenzmnka">
    <w:name w:val="Unresolved Mention"/>
    <w:basedOn w:val="Standardnpsmoodstavce"/>
    <w:uiPriority w:val="99"/>
    <w:semiHidden/>
    <w:unhideWhenUsed/>
    <w:rsid w:val="00EA5CCD"/>
    <w:rPr>
      <w:color w:val="605E5C"/>
      <w:shd w:val="clear" w:color="auto" w:fill="E1DFDD"/>
    </w:rPr>
  </w:style>
  <w:style w:type="paragraph" w:customStyle="1" w:styleId="citt">
    <w:name w:val="citát"/>
    <w:basedOn w:val="Bezodstavcovhostylu"/>
    <w:uiPriority w:val="99"/>
    <w:rsid w:val="0004244E"/>
    <w:rPr>
      <w:rFonts w:ascii="Roboto" w:hAnsi="Roboto" w:cs="Roboto"/>
      <w:i/>
      <w:iCs/>
      <w:color w:val="2D2D2C"/>
    </w:rPr>
  </w:style>
  <w:style w:type="character" w:customStyle="1" w:styleId="H1">
    <w:name w:val="H1"/>
    <w:uiPriority w:val="99"/>
    <w:rsid w:val="0004244E"/>
    <w:rPr>
      <w:rFonts w:ascii="Calibri" w:hAnsi="Calibri" w:cs="Calibri"/>
      <w:b/>
      <w:bCs/>
      <w:color w:val="000000"/>
      <w:sz w:val="36"/>
      <w:szCs w:val="36"/>
    </w:rPr>
  </w:style>
  <w:style w:type="paragraph" w:customStyle="1" w:styleId="Zpatnadpis">
    <w:name w:val="Zápatí nadpis"/>
    <w:basedOn w:val="Normln"/>
    <w:link w:val="ZpatnadpisChar"/>
    <w:qFormat/>
    <w:rsid w:val="007A1420"/>
    <w:pPr>
      <w:tabs>
        <w:tab w:val="left" w:pos="3402"/>
        <w:tab w:val="left" w:pos="6804"/>
      </w:tabs>
      <w:autoSpaceDE w:val="0"/>
      <w:autoSpaceDN w:val="0"/>
      <w:adjustRightInd w:val="0"/>
      <w:spacing w:before="0" w:after="0" w:line="288" w:lineRule="auto"/>
      <w:textAlignment w:val="center"/>
    </w:pPr>
    <w:rPr>
      <w:rFonts w:cstheme="minorHAnsi"/>
      <w:b/>
      <w:bCs/>
      <w:sz w:val="20"/>
      <w:szCs w:val="20"/>
    </w:rPr>
  </w:style>
  <w:style w:type="character" w:customStyle="1" w:styleId="ZpatnadpisChar">
    <w:name w:val="Zápatí nadpis Char"/>
    <w:basedOn w:val="Standardnpsmoodstavce"/>
    <w:link w:val="Zpatnadpis"/>
    <w:rsid w:val="007A1420"/>
    <w:rPr>
      <w:rFonts w:ascii="Verdana" w:hAnsi="Verdana" w:cstheme="minorHAnsi"/>
      <w:b/>
      <w:bCs/>
      <w:color w:val="484544"/>
      <w:sz w:val="20"/>
      <w:szCs w:val="20"/>
    </w:rPr>
  </w:style>
  <w:style w:type="paragraph" w:customStyle="1" w:styleId="Zpattext0">
    <w:name w:val="Zápatí text"/>
    <w:basedOn w:val="Zkladnodstavec"/>
    <w:link w:val="ZpattextChar0"/>
    <w:qFormat/>
    <w:rsid w:val="004F5E5A"/>
    <w:pPr>
      <w:tabs>
        <w:tab w:val="left" w:pos="3402"/>
        <w:tab w:val="left" w:pos="6804"/>
      </w:tabs>
    </w:pPr>
    <w:rPr>
      <w:rFonts w:ascii="Verdana" w:hAnsi="Verdana" w:cstheme="minorHAnsi"/>
      <w:color w:val="413D3A"/>
      <w:sz w:val="18"/>
      <w:szCs w:val="20"/>
    </w:rPr>
  </w:style>
  <w:style w:type="character" w:customStyle="1" w:styleId="ZpattextChar0">
    <w:name w:val="Zápatí text Char"/>
    <w:basedOn w:val="ZkladnodstavecChar"/>
    <w:link w:val="Zpattext0"/>
    <w:rsid w:val="004F5E5A"/>
    <w:rPr>
      <w:rFonts w:ascii="Verdana" w:hAnsi="Verdana" w:cstheme="minorHAnsi"/>
      <w:color w:val="413D3A"/>
      <w:sz w:val="18"/>
      <w:szCs w:val="20"/>
    </w:rPr>
  </w:style>
  <w:style w:type="paragraph" w:customStyle="1" w:styleId="Zpat-nadpis">
    <w:name w:val="Zápatí - nadpis"/>
    <w:basedOn w:val="Zpattext0"/>
    <w:link w:val="Zpat-nadpisChar"/>
    <w:qFormat/>
    <w:rsid w:val="004F5E5A"/>
    <w:rPr>
      <w:b/>
      <w:szCs w:val="22"/>
    </w:rPr>
  </w:style>
  <w:style w:type="character" w:customStyle="1" w:styleId="Zpat-nadpisChar">
    <w:name w:val="Zápatí - nadpis Char"/>
    <w:basedOn w:val="ZkladnodstavecChar"/>
    <w:link w:val="Zpat-nadpis"/>
    <w:rsid w:val="004F5E5A"/>
    <w:rPr>
      <w:rFonts w:ascii="Verdana" w:hAnsi="Verdana" w:cstheme="minorHAnsi"/>
      <w:b/>
      <w:color w:val="413D3A"/>
      <w:sz w:val="18"/>
      <w:szCs w:val="24"/>
    </w:rPr>
  </w:style>
  <w:style w:type="paragraph" w:customStyle="1" w:styleId="Zhlavnzevobce">
    <w:name w:val="Záhlaví název obce"/>
    <w:basedOn w:val="Zhlav"/>
    <w:link w:val="ZhlavnzevobceChar"/>
    <w:autoRedefine/>
    <w:qFormat/>
    <w:rsid w:val="004F5E5A"/>
    <w:pPr>
      <w:spacing w:before="0"/>
      <w:jc w:val="right"/>
    </w:pPr>
    <w:rPr>
      <w:b/>
      <w:noProof/>
      <w:sz w:val="28"/>
      <w:szCs w:val="72"/>
    </w:rPr>
  </w:style>
  <w:style w:type="character" w:customStyle="1" w:styleId="ZhlavnzevobceChar">
    <w:name w:val="Záhlaví název obce Char"/>
    <w:basedOn w:val="ZhlavChar"/>
    <w:link w:val="Zhlavnzevobce"/>
    <w:rsid w:val="004F5E5A"/>
    <w:rPr>
      <w:rFonts w:ascii="Verdana" w:hAnsi="Verdana" w:cs="Arial"/>
      <w:b/>
      <w:noProof/>
      <w:color w:val="413D3A"/>
      <w:sz w:val="28"/>
      <w:szCs w:val="72"/>
    </w:rPr>
  </w:style>
  <w:style w:type="paragraph" w:customStyle="1" w:styleId="Nzevvzhlav">
    <w:name w:val="Název v záhlaví"/>
    <w:basedOn w:val="Zhlav"/>
    <w:link w:val="NzevvzhlavChar"/>
    <w:rsid w:val="00DC18C1"/>
    <w:pPr>
      <w:spacing w:before="0"/>
      <w:jc w:val="right"/>
    </w:pPr>
    <w:rPr>
      <w:color w:val="2B307B"/>
      <w:sz w:val="32"/>
      <w:szCs w:val="32"/>
    </w:rPr>
  </w:style>
  <w:style w:type="character" w:customStyle="1" w:styleId="NzevvzhlavChar">
    <w:name w:val="Název v záhlaví Char"/>
    <w:basedOn w:val="ZhlavChar"/>
    <w:link w:val="Nzevvzhlav"/>
    <w:rsid w:val="00DC18C1"/>
    <w:rPr>
      <w:rFonts w:ascii="Verdana" w:hAnsi="Verdana" w:cs="Arial"/>
      <w:color w:val="2B307B"/>
      <w:sz w:val="32"/>
      <w:szCs w:val="32"/>
    </w:rPr>
  </w:style>
  <w:style w:type="paragraph" w:customStyle="1" w:styleId="Hlavnnzev">
    <w:name w:val="Hlavní název"/>
    <w:basedOn w:val="Normln"/>
    <w:link w:val="HlavnnzevChar"/>
    <w:rsid w:val="00B30000"/>
    <w:pPr>
      <w:spacing w:after="0"/>
      <w:jc w:val="center"/>
    </w:pPr>
    <w:rPr>
      <w:b/>
      <w:bCs/>
      <w:noProof/>
      <w:color w:val="2B307B"/>
      <w:sz w:val="80"/>
      <w:szCs w:val="80"/>
    </w:rPr>
  </w:style>
  <w:style w:type="character" w:customStyle="1" w:styleId="HlavnnzevChar">
    <w:name w:val="Hlavní název Char"/>
    <w:basedOn w:val="Standardnpsmoodstavce"/>
    <w:link w:val="Hlavnnzev"/>
    <w:rsid w:val="00B30000"/>
    <w:rPr>
      <w:rFonts w:ascii="Verdana" w:hAnsi="Verdana" w:cs="Arial"/>
      <w:b/>
      <w:bCs/>
      <w:noProof/>
      <w:color w:val="2B307B"/>
      <w:sz w:val="80"/>
      <w:szCs w:val="80"/>
    </w:rPr>
  </w:style>
  <w:style w:type="paragraph" w:customStyle="1" w:styleId="Zpattitulnstrnky">
    <w:name w:val="Zápatí titulní stránky"/>
    <w:basedOn w:val="Normln"/>
    <w:link w:val="ZpattitulnstrnkyChar"/>
    <w:qFormat/>
    <w:rsid w:val="004F5E5A"/>
    <w:pPr>
      <w:suppressAutoHyphens/>
      <w:spacing w:before="0" w:after="0" w:line="240" w:lineRule="auto"/>
      <w:ind w:left="1418"/>
      <w:textboxTightWrap w:val="allLines"/>
    </w:pPr>
    <w:rPr>
      <w:sz w:val="20"/>
      <w:szCs w:val="20"/>
    </w:rPr>
  </w:style>
  <w:style w:type="character" w:customStyle="1" w:styleId="ZpattitulnstrnkyChar">
    <w:name w:val="Zápatí titulní stránky Char"/>
    <w:basedOn w:val="Standardnpsmoodstavce"/>
    <w:link w:val="Zpattitulnstrnky"/>
    <w:rsid w:val="004F5E5A"/>
    <w:rPr>
      <w:rFonts w:ascii="Verdana" w:hAnsi="Verdana" w:cs="Arial"/>
      <w:color w:val="413D3A"/>
      <w:sz w:val="20"/>
      <w:szCs w:val="20"/>
    </w:rPr>
  </w:style>
  <w:style w:type="paragraph" w:customStyle="1" w:styleId="Zhlavadresa">
    <w:name w:val="Záhlaví adresa"/>
    <w:basedOn w:val="Zhlavnzevobce"/>
    <w:link w:val="ZhlavadresaChar"/>
    <w:qFormat/>
    <w:rsid w:val="004F5E5A"/>
    <w:pPr>
      <w:spacing w:after="240"/>
    </w:pPr>
    <w:rPr>
      <w:b w:val="0"/>
      <w:sz w:val="20"/>
    </w:rPr>
  </w:style>
  <w:style w:type="character" w:customStyle="1" w:styleId="ZhlavadresaChar">
    <w:name w:val="Záhlaví adresa Char"/>
    <w:basedOn w:val="ZhlavnzevobceChar"/>
    <w:link w:val="Zhlavadresa"/>
    <w:rsid w:val="004F5E5A"/>
    <w:rPr>
      <w:rFonts w:ascii="Verdana" w:hAnsi="Verdana" w:cs="Arial"/>
      <w:b w:val="0"/>
      <w:noProof/>
      <w:color w:val="413D3A"/>
      <w:sz w:val="20"/>
      <w:szCs w:val="72"/>
    </w:rPr>
  </w:style>
  <w:style w:type="character" w:styleId="Siln">
    <w:name w:val="Strong"/>
    <w:basedOn w:val="Standardnpsmoodstavce"/>
    <w:uiPriority w:val="22"/>
    <w:qFormat/>
    <w:rsid w:val="004F5E5A"/>
    <w:rPr>
      <w:rFonts w:ascii="Verdana" w:hAnsi="Verdana"/>
      <w:b/>
      <w:bCs/>
      <w:color w:val="413D3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hhla\OneDrive\Desktop\Word_Kresice\Sablona_hlavickovy_papir_Kresice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8" ma:contentTypeDescription="Vytvoří nový dokument" ma:contentTypeScope="" ma:versionID="2f7154c65a872406bafdee83ea258a87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56bf36e3ea7f07e20b6b918dfd72c87a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fcdc35-c396-438f-ad03-076373e55fa7" xsi:nil="true"/>
    <lcf76f155ced4ddcb4097134ff3c332f xmlns="61b16014-5dc9-44c2-8a71-dbcce736ad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717791-50E6-4840-AFCE-21D6BC3252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48B2E2-5638-46F1-84B4-E1E9A6F478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87E035-9EFC-4907-BF8C-6F85CB1F8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63C619-5243-496F-B5AD-9F0E39A2F181}">
  <ds:schemaRefs>
    <ds:schemaRef ds:uri="http://schemas.microsoft.com/office/2006/metadata/properties"/>
    <ds:schemaRef ds:uri="http://schemas.microsoft.com/office/infopath/2007/PartnerControls"/>
    <ds:schemaRef ds:uri="06fcdc35-c396-438f-ad03-076373e55fa7"/>
    <ds:schemaRef ds:uri="61b16014-5dc9-44c2-8a71-dbcce736ad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Sablona_hlavickovy_papir_Kresice</Template>
  <TotalTime>2</TotalTime>
  <Pages>2</Pages>
  <Words>404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Ukázka hlavičkového papíru</vt:lpstr>
    </vt:vector>
  </TitlesOfParts>
  <Company>HP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Ukázka hlavičkového papíru</dc:title>
  <dc:subject>Rájec-Jestřebí</dc:subject>
  <dc:creator>Václav Hlaváč</dc:creator>
  <cp:lastModifiedBy>didi</cp:lastModifiedBy>
  <cp:revision>2</cp:revision>
  <cp:lastPrinted>2025-10-23T08:52:00Z</cp:lastPrinted>
  <dcterms:created xsi:type="dcterms:W3CDTF">2025-10-23T10:30:00Z</dcterms:created>
  <dcterms:modified xsi:type="dcterms:W3CDTF">2025-10-23T10:30:00Z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</Properties>
</file>